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E68" w:rsidRDefault="005A4558" w:rsidP="00D43E68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-419100</wp:posOffset>
                </wp:positionV>
                <wp:extent cx="2496820" cy="4644427"/>
                <wp:effectExtent l="0" t="0" r="0" b="3810"/>
                <wp:wrapNone/>
                <wp:docPr id="6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496820" cy="4644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D541C7" w:rsidRDefault="00597A08" w:rsidP="00D43E68">
                            <w:pPr>
                              <w:pStyle w:val="CALLOUTTEXT"/>
                            </w:pPr>
                            <w:r>
                              <w:t>Sign-up form</w:t>
                            </w:r>
                          </w:p>
                          <w:p w:rsidR="00D43E68" w:rsidRDefault="00D43E6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  <w:t xml:space="preserve">Sign-up for:     </w:t>
                            </w:r>
                            <w:r w:rsidR="00251B18"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  <w:t xml:space="preserve"> </w:t>
                            </w:r>
                            <w:r w:rsidR="00AD032B"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  <w:tab/>
                            </w:r>
                            <w:r w:rsidRPr="00597A08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 xml:space="preserve">Price </w:t>
                            </w:r>
                            <w:r w:rsidR="00251B18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ab/>
                              <w:t xml:space="preserve"> </w:t>
                            </w:r>
                          </w:p>
                          <w:p w:rsidR="00597A08" w:rsidRDefault="00597A08" w:rsidP="006B72FE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  <w:t xml:space="preserve"> </w:t>
                            </w:r>
                          </w:p>
                          <w:p w:rsidR="001E3164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</w:t>
                            </w:r>
                            <w:r w:rsidR="00DD31FB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Monthly Pay-Individual              </w:t>
                            </w:r>
                            <w:r w:rsidR="00251B1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</w:t>
                            </w:r>
                            <w:r w:rsidR="00251B1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</w:t>
                            </w:r>
                            <w:r w:rsidR="00D32641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251B1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AD032B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  <w:t xml:space="preserve">   </w:t>
                            </w:r>
                            <w:r w:rsidR="006B72FE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.00</w:t>
                            </w:r>
                          </w:p>
                          <w:p w:rsidR="001E3164" w:rsidRDefault="001E3164" w:rsidP="00D43E68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</w:t>
                            </w:r>
                            <w:r w:rsidR="00DD31FB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Monthly Pay-Senior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</w:r>
                            <w:r w:rsidR="0071766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(62+)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</w:r>
                            <w:r w:rsidR="00251B1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  </w:t>
                            </w:r>
                            <w:r w:rsidR="00D32641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251B1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AD032B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25.00</w:t>
                            </w:r>
                          </w:p>
                          <w:p w:rsid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</w:t>
                            </w:r>
                            <w:r w:rsidR="00DD31FB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Monthly Pay-Family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  <w:t xml:space="preserve">                  </w:t>
                            </w:r>
                            <w:r w:rsidR="00251B1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   </w:t>
                            </w:r>
                            <w:r w:rsidR="00D32641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AD032B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  <w:t xml:space="preserve">  </w:t>
                            </w:r>
                            <w:r w:rsidR="00251B1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6B72FE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.00</w:t>
                            </w:r>
                          </w:p>
                          <w:p w:rsidR="00C918B2" w:rsidRDefault="006672ED" w:rsidP="00D43E68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 Monthly Pay – Senior Family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</w:r>
                            <w:r w:rsidR="00251B1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</w:t>
                            </w:r>
                            <w:r w:rsidR="006B72FE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AD032B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45</w:t>
                            </w:r>
                            <w:r w:rsidR="00597A08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.00</w:t>
                            </w:r>
                          </w:p>
                          <w:p w:rsidR="00AD7A4A" w:rsidRDefault="00AD7A4A" w:rsidP="00D43E68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  <w:p w:rsidR="00C918B2" w:rsidRDefault="00645392" w:rsidP="00645392">
                            <w:pPr>
                              <w:widowControl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585747"/>
                                <w:szCs w:val="24"/>
                                <w:lang w:val="en"/>
                              </w:rPr>
                            </w:pPr>
                            <w:r w:rsidRPr="00645392">
                              <w:rPr>
                                <w:rFonts w:ascii="Arial" w:hAnsi="Arial" w:cs="Arial"/>
                                <w:color w:val="585747"/>
                                <w:sz w:val="32"/>
                                <w:szCs w:val="32"/>
                                <w:lang w:val="en"/>
                              </w:rPr>
                              <w:t>󠄑</w:t>
                            </w:r>
                            <w:r w:rsidRPr="00645392">
                              <w:rPr>
                                <w:rFonts w:ascii="Arial" w:hAnsi="Arial" w:cs="Arial"/>
                                <w:color w:val="585747"/>
                                <w:szCs w:val="24"/>
                                <w:lang w:val="en"/>
                              </w:rPr>
                              <w:t>SilverSneaker</w:t>
                            </w:r>
                            <w:r w:rsidR="00AD7A4A">
                              <w:rPr>
                                <w:rFonts w:ascii="Arial" w:hAnsi="Arial" w:cs="Arial"/>
                                <w:color w:val="585747"/>
                                <w:szCs w:val="24"/>
                                <w:lang w:val="en"/>
                              </w:rPr>
                              <w:t>/Silver &amp; Fit/Renew Active/One Pass</w:t>
                            </w:r>
                          </w:p>
                          <w:p w:rsidR="00C918B2" w:rsidRDefault="00C918B2" w:rsidP="00D43E68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  <w:p w:rsidR="00597A08" w:rsidRPr="00251B18" w:rsidRDefault="00251B18" w:rsidP="00251B1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</w:t>
                            </w:r>
                            <w:r w:rsidR="00DD31FB"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</w:r>
                            <w:r w:rsidR="00597A08" w:rsidRPr="00251B18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</w:r>
                            <w:r w:rsidRPr="00251B18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 xml:space="preserve">    </w:t>
                            </w:r>
                            <w:r w:rsidR="00AD032B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ab/>
                              <w:t xml:space="preserve"> </w:t>
                            </w:r>
                            <w:proofErr w:type="gramStart"/>
                            <w:r w:rsidR="00597A08" w:rsidRPr="00251B18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Total:_</w:t>
                            </w:r>
                            <w:proofErr w:type="gramEnd"/>
                            <w:r w:rsidR="00AD032B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</w:t>
                            </w:r>
                            <w:r w:rsidR="00597A08" w:rsidRPr="00251B18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</w:t>
                            </w:r>
                          </w:p>
                          <w:p w:rsid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Members Name(s)</w:t>
                            </w:r>
                          </w:p>
                          <w:p w:rsid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_______________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</w:t>
                            </w: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</w:t>
                            </w: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________</w:t>
                            </w:r>
                          </w:p>
                          <w:p w:rsid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____________________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</w:t>
                            </w: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</w:t>
                            </w: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____________</w:t>
                            </w:r>
                          </w:p>
                          <w:p w:rsid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___________________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</w:t>
                            </w: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</w:t>
                            </w: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____________</w:t>
                            </w:r>
                          </w:p>
                          <w:p w:rsidR="00717668" w:rsidRDefault="0071766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Mailing Address</w:t>
                            </w:r>
                          </w:p>
                          <w:p w:rsid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___________________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</w:t>
                            </w: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</w:t>
                            </w:r>
                            <w:r w:rsidR="00DD31FB"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</w:t>
                            </w: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</w:t>
                            </w:r>
                          </w:p>
                          <w:p w:rsidR="00DD31FB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_________________</w:t>
                            </w:r>
                            <w:r w:rsidR="00717668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</w:t>
                            </w: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</w:t>
                            </w: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  <w:t>______________</w:t>
                            </w:r>
                          </w:p>
                          <w:p w:rsidR="00D13766" w:rsidRPr="00DD31FB" w:rsidRDefault="00DD31FB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Phone:_</w:t>
                            </w:r>
                            <w:proofErr w:type="gramEnd"/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</w:t>
                            </w:r>
                            <w:r w:rsidR="00AD7A4A"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</w:t>
                            </w: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_________</w:t>
                            </w:r>
                            <w:r w:rsidR="00717668"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</w:t>
                            </w: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___________</w:t>
                            </w:r>
                          </w:p>
                          <w:p w:rsidR="00717668" w:rsidRDefault="00AD7A4A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E-Mail:_</w:t>
                            </w:r>
                            <w:proofErr w:type="gramEnd"/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_________________________</w:t>
                            </w:r>
                          </w:p>
                          <w:p w:rsidR="00DD31FB" w:rsidRPr="00DD31FB" w:rsidRDefault="00DD31FB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E-Mail:</w:t>
                            </w:r>
                          </w:p>
                          <w:p w:rsidR="00D13766" w:rsidRDefault="00D13766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45 Helvetica Light" w:hAnsi="45 Helvetica Light" w:cs="Arial"/>
                                <w:i/>
                                <w:color w:val="585747"/>
                                <w:sz w:val="18"/>
                                <w:szCs w:val="18"/>
                                <w:lang w:val="en"/>
                              </w:rPr>
                              <w:t>_____________________________</w:t>
                            </w:r>
                          </w:p>
                          <w:p w:rsidR="00D13766" w:rsidRDefault="00D13766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  <w:p w:rsidR="00597A08" w:rsidRPr="00597A08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  <w:p w:rsidR="00597A08" w:rsidRPr="00E73F03" w:rsidRDefault="00597A0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D43E68" w:rsidRPr="00E73F03" w:rsidRDefault="00D43E68" w:rsidP="00D43E68">
                            <w:pPr>
                              <w:widowControl w:val="0"/>
                              <w:spacing w:before="120"/>
                              <w:rPr>
                                <w:rFonts w:ascii="45 Helvetica Light" w:hAnsi="45 Helvetica Light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D43E68" w:rsidRPr="005C1E5E" w:rsidRDefault="00D43E68" w:rsidP="00D43E68">
                            <w:pPr>
                              <w:rPr>
                                <w:rFonts w:ascii="45 Helvetica Light" w:hAnsi="45 Helvetica Light"/>
                                <w:color w:val="808080"/>
                              </w:rPr>
                            </w:pPr>
                          </w:p>
                          <w:p w:rsidR="00D43E68" w:rsidRPr="005C1E5E" w:rsidRDefault="00D43E68" w:rsidP="00D43E68">
                            <w:pPr>
                              <w:rPr>
                                <w:rFonts w:ascii="45 Helvetica Light" w:hAnsi="45 Helvetica Light"/>
                                <w:color w:val="808080"/>
                              </w:rPr>
                            </w:pPr>
                          </w:p>
                          <w:p w:rsidR="00D43E68" w:rsidRPr="005C1E5E" w:rsidRDefault="00D43E68" w:rsidP="00D43E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71pt;margin-top:-33pt;width:196.6pt;height:365.7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" filled="f" stroked="f">
                <v:textbox>
                  <w:txbxContent>
                    <w:p w:rsidR="00D43E68" w:rsidRPr="00D541C7" w:rsidRDefault="00597A08" w:rsidP="00D43E68">
                      <w:pPr>
                        <w:pStyle w:val="CALLOUTTEXT"/>
                      </w:pPr>
                      <w:r>
                        <w:t>Sign-up form</w:t>
                      </w:r>
                    </w:p>
                    <w:p w:rsidR="00D43E68" w:rsidRDefault="00D43E6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597A08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i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  <w:t xml:space="preserve">Sign-up for:     </w:t>
                      </w:r>
                      <w:r w:rsidR="00251B18"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  <w:t xml:space="preserve"> </w:t>
                      </w:r>
                      <w:r w:rsidR="00AD032B"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  <w:tab/>
                      </w:r>
                      <w:r w:rsidRPr="00597A08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 xml:space="preserve">Price </w:t>
                      </w:r>
                      <w:r w:rsidR="00251B18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ab/>
                        <w:t xml:space="preserve"> </w:t>
                      </w:r>
                    </w:p>
                    <w:p w:rsidR="00597A08" w:rsidRDefault="00597A08" w:rsidP="006B72FE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  <w:t xml:space="preserve"> </w:t>
                      </w:r>
                    </w:p>
                    <w:p w:rsidR="001E3164" w:rsidRDefault="00597A08" w:rsidP="00D43E68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</w:t>
                      </w:r>
                      <w:r w:rsidR="00DD31FB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Monthly Pay-Individual              </w:t>
                      </w:r>
                      <w:r w:rsidR="00251B1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</w:t>
                      </w:r>
                      <w:r w:rsidR="00251B1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</w:t>
                      </w:r>
                      <w:r w:rsidR="00D32641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251B1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AD032B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  <w:t xml:space="preserve">   </w:t>
                      </w:r>
                      <w:r w:rsidR="006B72FE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30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.00</w:t>
                      </w:r>
                    </w:p>
                    <w:p w:rsidR="001E3164" w:rsidRDefault="001E3164" w:rsidP="00D43E68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</w:t>
                      </w:r>
                      <w:r w:rsidR="00DD31FB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Monthly Pay-Senior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</w:r>
                      <w:r w:rsidR="0071766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(62+)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</w:r>
                      <w:r w:rsidR="00251B1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  </w:t>
                      </w:r>
                      <w:r w:rsidR="00D32641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251B1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AD032B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25.00</w:t>
                      </w:r>
                    </w:p>
                    <w:p w:rsidR="00597A08" w:rsidRDefault="00597A08" w:rsidP="00D43E68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</w:t>
                      </w:r>
                      <w:r w:rsidR="00DD31FB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Monthly Pay-Family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  <w:t xml:space="preserve">                  </w:t>
                      </w:r>
                      <w:r w:rsidR="00251B1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   </w:t>
                      </w:r>
                      <w:r w:rsidR="00D32641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AD032B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  <w:t xml:space="preserve">  </w:t>
                      </w:r>
                      <w:r w:rsidR="00251B1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6B72FE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50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.00</w:t>
                      </w:r>
                    </w:p>
                    <w:p w:rsidR="00C918B2" w:rsidRDefault="006672ED" w:rsidP="00D43E68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 Monthly Pay – Senior Family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</w:r>
                      <w:r w:rsidR="00251B1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</w:t>
                      </w:r>
                      <w:r w:rsidR="006B72FE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AD032B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45</w:t>
                      </w:r>
                      <w:r w:rsidR="00597A08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>.00</w:t>
                      </w:r>
                    </w:p>
                    <w:p w:rsidR="00AD7A4A" w:rsidRDefault="00AD7A4A" w:rsidP="00D43E68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</w:p>
                    <w:p w:rsidR="00C918B2" w:rsidRDefault="00645392" w:rsidP="00645392">
                      <w:pPr>
                        <w:widowControl w:val="0"/>
                        <w:spacing w:before="120"/>
                        <w:jc w:val="center"/>
                        <w:rPr>
                          <w:rFonts w:ascii="Arial" w:hAnsi="Arial" w:cs="Arial"/>
                          <w:color w:val="585747"/>
                          <w:szCs w:val="24"/>
                          <w:lang w:val="en"/>
                        </w:rPr>
                      </w:pPr>
                      <w:r w:rsidRPr="00645392">
                        <w:rPr>
                          <w:rFonts w:ascii="Arial" w:hAnsi="Arial" w:cs="Arial"/>
                          <w:color w:val="585747"/>
                          <w:sz w:val="32"/>
                          <w:szCs w:val="32"/>
                          <w:lang w:val="en"/>
                        </w:rPr>
                        <w:t>󠄑</w:t>
                      </w:r>
                      <w:r w:rsidRPr="00645392">
                        <w:rPr>
                          <w:rFonts w:ascii="Arial" w:hAnsi="Arial" w:cs="Arial"/>
                          <w:color w:val="585747"/>
                          <w:szCs w:val="24"/>
                          <w:lang w:val="en"/>
                        </w:rPr>
                        <w:t>SilverSneaker</w:t>
                      </w:r>
                      <w:r w:rsidR="00AD7A4A">
                        <w:rPr>
                          <w:rFonts w:ascii="Arial" w:hAnsi="Arial" w:cs="Arial"/>
                          <w:color w:val="585747"/>
                          <w:szCs w:val="24"/>
                          <w:lang w:val="en"/>
                        </w:rPr>
                        <w:t>/Silver &amp; Fit/Renew Active/One Pass</w:t>
                      </w:r>
                    </w:p>
                    <w:p w:rsidR="00C918B2" w:rsidRDefault="00C918B2" w:rsidP="00D43E68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</w:p>
                    <w:p w:rsidR="00597A08" w:rsidRPr="00251B18" w:rsidRDefault="00251B18" w:rsidP="00251B1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</w:t>
                      </w:r>
                      <w:r w:rsidR="00DD31FB"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</w:r>
                      <w:r w:rsidR="00597A08" w:rsidRPr="00251B18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</w:r>
                      <w:r w:rsidRPr="00251B18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 xml:space="preserve">    </w:t>
                      </w:r>
                      <w:r w:rsidR="00AD032B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ab/>
                        <w:t xml:space="preserve"> </w:t>
                      </w:r>
                      <w:proofErr w:type="gramStart"/>
                      <w:r w:rsidR="00597A08" w:rsidRPr="00251B18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Total:_</w:t>
                      </w:r>
                      <w:proofErr w:type="gramEnd"/>
                      <w:r w:rsidR="00AD032B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</w:t>
                      </w:r>
                      <w:r w:rsidR="00597A08" w:rsidRPr="00251B18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</w:t>
                      </w:r>
                    </w:p>
                    <w:p w:rsidR="00597A08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Members Name(s)</w:t>
                      </w:r>
                    </w:p>
                    <w:p w:rsidR="00597A08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_______________</w:t>
                      </w:r>
                      <w:r w:rsidR="00AD7A4A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</w:t>
                      </w: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______</w:t>
                      </w:r>
                      <w:r w:rsidR="00AD7A4A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</w:t>
                      </w: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________</w:t>
                      </w:r>
                    </w:p>
                    <w:p w:rsidR="00597A08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____________________</w:t>
                      </w:r>
                      <w:r w:rsidR="00AD7A4A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</w:t>
                      </w: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_____</w:t>
                      </w:r>
                      <w:r w:rsidR="00AD7A4A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</w:t>
                      </w: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____________</w:t>
                      </w:r>
                    </w:p>
                    <w:p w:rsidR="00597A08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___________________</w:t>
                      </w:r>
                      <w:r w:rsidR="00AD7A4A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</w:t>
                      </w: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______</w:t>
                      </w:r>
                      <w:r w:rsidR="00AD7A4A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</w:t>
                      </w: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____________</w:t>
                      </w:r>
                    </w:p>
                    <w:p w:rsidR="00717668" w:rsidRDefault="0071766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</w:pPr>
                    </w:p>
                    <w:p w:rsidR="00597A08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Mailing Address</w:t>
                      </w:r>
                    </w:p>
                    <w:p w:rsidR="00597A08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___________________</w:t>
                      </w:r>
                      <w:r w:rsidR="00AD7A4A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</w:t>
                      </w: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______</w:t>
                      </w:r>
                      <w:r w:rsidR="00DD31FB"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</w:t>
                      </w: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____</w:t>
                      </w:r>
                    </w:p>
                    <w:p w:rsidR="00DD31FB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_________________</w:t>
                      </w:r>
                      <w:r w:rsidR="00717668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</w:t>
                      </w: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</w:t>
                      </w:r>
                      <w:r w:rsidR="00AD7A4A"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</w:t>
                      </w:r>
                      <w:r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  <w:t>______________</w:t>
                      </w:r>
                    </w:p>
                    <w:p w:rsidR="00D13766" w:rsidRPr="00DD31FB" w:rsidRDefault="00DD31FB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  <w:proofErr w:type="gramStart"/>
                      <w:r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Phone:_</w:t>
                      </w:r>
                      <w:proofErr w:type="gramEnd"/>
                      <w:r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__</w:t>
                      </w:r>
                      <w:r w:rsidR="00AD7A4A"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___</w:t>
                      </w:r>
                      <w:r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_________</w:t>
                      </w:r>
                      <w:r w:rsidR="00717668"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_</w:t>
                      </w:r>
                      <w:r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___________</w:t>
                      </w:r>
                    </w:p>
                    <w:p w:rsidR="00717668" w:rsidRDefault="00AD7A4A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</w:pPr>
                      <w:proofErr w:type="gramStart"/>
                      <w:r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E-Mail:_</w:t>
                      </w:r>
                      <w:proofErr w:type="gramEnd"/>
                      <w:r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_________________________</w:t>
                      </w:r>
                    </w:p>
                    <w:p w:rsidR="00DD31FB" w:rsidRPr="00DD31FB" w:rsidRDefault="00DD31FB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color w:val="585747"/>
                          <w:sz w:val="18"/>
                          <w:szCs w:val="18"/>
                          <w:lang w:val="en"/>
                        </w:rPr>
                        <w:t>E-Mail:</w:t>
                      </w:r>
                    </w:p>
                    <w:p w:rsidR="00D13766" w:rsidRDefault="00D13766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45 Helvetica Light" w:hAnsi="45 Helvetica Light" w:cs="Arial"/>
                          <w:i/>
                          <w:color w:val="585747"/>
                          <w:sz w:val="18"/>
                          <w:szCs w:val="18"/>
                          <w:lang w:val="en"/>
                        </w:rPr>
                        <w:t>_____________________________</w:t>
                      </w:r>
                    </w:p>
                    <w:p w:rsidR="00D13766" w:rsidRDefault="00D13766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</w:p>
                    <w:p w:rsidR="00597A08" w:rsidRPr="00597A08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14"/>
                          <w:szCs w:val="14"/>
                          <w:lang w:val="en"/>
                        </w:rPr>
                      </w:pPr>
                    </w:p>
                    <w:p w:rsidR="00597A08" w:rsidRPr="00E73F03" w:rsidRDefault="00597A0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D43E68" w:rsidRPr="00E73F03" w:rsidRDefault="00D43E68" w:rsidP="00D43E68">
                      <w:pPr>
                        <w:widowControl w:val="0"/>
                        <w:spacing w:before="120"/>
                        <w:rPr>
                          <w:rFonts w:ascii="45 Helvetica Light" w:hAnsi="45 Helvetica Light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D43E68" w:rsidRPr="005C1E5E" w:rsidRDefault="00D43E68" w:rsidP="00D43E68">
                      <w:pPr>
                        <w:rPr>
                          <w:rFonts w:ascii="45 Helvetica Light" w:hAnsi="45 Helvetica Light"/>
                          <w:color w:val="808080"/>
                        </w:rPr>
                      </w:pPr>
                    </w:p>
                    <w:p w:rsidR="00D43E68" w:rsidRPr="005C1E5E" w:rsidRDefault="00D43E68" w:rsidP="00D43E68">
                      <w:pPr>
                        <w:rPr>
                          <w:rFonts w:ascii="45 Helvetica Light" w:hAnsi="45 Helvetica Light"/>
                          <w:color w:val="808080"/>
                        </w:rPr>
                      </w:pPr>
                    </w:p>
                    <w:p w:rsidR="00D43E68" w:rsidRPr="005C1E5E" w:rsidRDefault="00D43E68" w:rsidP="00D43E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-812800</wp:posOffset>
                </wp:positionH>
                <wp:positionV relativeFrom="paragraph">
                  <wp:posOffset>-553720</wp:posOffset>
                </wp:positionV>
                <wp:extent cx="2857500" cy="685800"/>
                <wp:effectExtent l="0" t="0" r="3175" b="1270"/>
                <wp:wrapNone/>
                <wp:docPr id="6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B01" w:rsidRPr="00E73F03" w:rsidRDefault="00176CDF" w:rsidP="00D43E68">
                            <w:pPr>
                              <w:pStyle w:val="Header01"/>
                            </w:pPr>
                            <w:r>
                              <w:t>Turtle Lake</w:t>
                            </w:r>
                          </w:p>
                          <w:p w:rsidR="00987B01" w:rsidRPr="00E73F03" w:rsidRDefault="00176CDF" w:rsidP="00D43E68">
                            <w:pPr>
                              <w:pStyle w:val="SubheadHere"/>
                            </w:pPr>
                            <w:r>
                              <w:t>Fitness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margin-left:-64pt;margin-top:-43.6pt;width:225pt;height:5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" filled="f" stroked="f">
                <v:textbox>
                  <w:txbxContent>
                    <w:p w:rsidR="00987B01" w:rsidRPr="00E73F03" w:rsidRDefault="00176CDF" w:rsidP="00D43E68">
                      <w:pPr>
                        <w:pStyle w:val="Header01"/>
                      </w:pPr>
                      <w:r>
                        <w:t>Turtle Lake</w:t>
                      </w:r>
                    </w:p>
                    <w:p w:rsidR="00987B01" w:rsidRPr="00E73F03" w:rsidRDefault="00176CDF" w:rsidP="00D43E68">
                      <w:pPr>
                        <w:pStyle w:val="SubheadHere"/>
                      </w:pPr>
                      <w:r>
                        <w:t>Fitness center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4536440</wp:posOffset>
                </wp:positionV>
                <wp:extent cx="2857500" cy="1943100"/>
                <wp:effectExtent l="1905" t="2540" r="0" b="0"/>
                <wp:wrapNone/>
                <wp:docPr id="6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5CB" w:rsidRPr="00E73F03" w:rsidRDefault="00BE25CB" w:rsidP="00BE25CB">
                            <w:pPr>
                              <w:pStyle w:val="Quote10"/>
                            </w:pPr>
                            <w:r w:rsidRPr="00F42C55">
                              <w:rPr>
                                <w:sz w:val="28"/>
                                <w:szCs w:val="28"/>
                              </w:rPr>
                              <w:t>Working to improve the lifelong fit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ness and health of all students: </w:t>
                            </w:r>
                            <w:r w:rsidRPr="00F42C55">
                              <w:rPr>
                                <w:sz w:val="28"/>
                                <w:szCs w:val="28"/>
                              </w:rPr>
                              <w:t>athletes, non-athletes, males, and females</w:t>
                            </w:r>
                            <w:r>
                              <w:t>.</w:t>
                            </w:r>
                          </w:p>
                          <w:p w:rsidR="00D43E68" w:rsidRPr="00E73F03" w:rsidRDefault="00D43E68" w:rsidP="004A3E34">
                            <w:pPr>
                              <w:pStyle w:val="Quote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59.1pt;margin-top:357.2pt;width:225pt;height:153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" filled="f" stroked="f">
                <v:textbox>
                  <w:txbxContent>
                    <w:p w:rsidR="00BE25CB" w:rsidRPr="00E73F03" w:rsidRDefault="00BE25CB" w:rsidP="00BE25CB">
                      <w:pPr>
                        <w:pStyle w:val="Quote10"/>
                      </w:pPr>
                      <w:r w:rsidRPr="00F42C55">
                        <w:rPr>
                          <w:sz w:val="28"/>
                          <w:szCs w:val="28"/>
                        </w:rPr>
                        <w:t>Working to improve the lifelong fit</w:t>
                      </w:r>
                      <w:r>
                        <w:rPr>
                          <w:sz w:val="28"/>
                          <w:szCs w:val="28"/>
                        </w:rPr>
                        <w:t xml:space="preserve">ness and health of all students: </w:t>
                      </w:r>
                      <w:r w:rsidRPr="00F42C55">
                        <w:rPr>
                          <w:sz w:val="28"/>
                          <w:szCs w:val="28"/>
                        </w:rPr>
                        <w:t>athletes, non-athletes, males, and females</w:t>
                      </w:r>
                      <w:r>
                        <w:t>.</w:t>
                      </w:r>
                    </w:p>
                    <w:p w:rsidR="00D43E68" w:rsidRPr="00E73F03" w:rsidRDefault="00D43E68" w:rsidP="004A3E34">
                      <w:pPr>
                        <w:pStyle w:val="Quote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4348480</wp:posOffset>
                </wp:positionV>
                <wp:extent cx="2400300" cy="1828800"/>
                <wp:effectExtent l="1905" t="0" r="0" b="4445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400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E73F03" w:rsidRDefault="00D43E68" w:rsidP="00D43E68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585747"/>
                              </w:rPr>
                            </w:pPr>
                          </w:p>
                          <w:p w:rsidR="00D43E68" w:rsidRPr="00E73F03" w:rsidRDefault="00BE25CB" w:rsidP="008C723A">
                            <w:pPr>
                              <w:pStyle w:val="Address"/>
                            </w:pPr>
                            <w:r>
                              <w:t>Questions?</w:t>
                            </w:r>
                          </w:p>
                          <w:p w:rsidR="00D43E68" w:rsidRDefault="00BE25CB" w:rsidP="008C723A">
                            <w:pPr>
                              <w:pStyle w:val="Address"/>
                            </w:pPr>
                            <w:r>
                              <w:t xml:space="preserve">Please ask our staff or call </w:t>
                            </w:r>
                          </w:p>
                          <w:p w:rsidR="00BE25CB" w:rsidRDefault="00AD7A4A" w:rsidP="008C723A">
                            <w:pPr>
                              <w:pStyle w:val="Address"/>
                            </w:pPr>
                            <w:r>
                              <w:t>Jean Pabst, FC Coordinator</w:t>
                            </w:r>
                          </w:p>
                          <w:p w:rsidR="00BE25CB" w:rsidRPr="008C723A" w:rsidRDefault="00BE25CB" w:rsidP="008C723A">
                            <w:pPr>
                              <w:pStyle w:val="Address"/>
                            </w:pPr>
                          </w:p>
                          <w:p w:rsidR="00D43E68" w:rsidRPr="00E73F03" w:rsidRDefault="00D43E68" w:rsidP="00D43E68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</w:p>
                          <w:p w:rsidR="00D43E68" w:rsidRDefault="00FB50B4" w:rsidP="008C723A">
                            <w:pPr>
                              <w:pStyle w:val="Address"/>
                            </w:pPr>
                            <w:r>
                              <w:t>Phone | 715.986.4470</w:t>
                            </w:r>
                            <w:r w:rsidR="00AD7A4A">
                              <w:t xml:space="preserve"> X-2010</w:t>
                            </w:r>
                          </w:p>
                          <w:p w:rsidR="00BE25CB" w:rsidRPr="00E73F03" w:rsidRDefault="00AD7A4A" w:rsidP="008C723A">
                            <w:pPr>
                              <w:pStyle w:val="Address"/>
                            </w:pPr>
                            <w:r>
                              <w:t>jpabst</w:t>
                            </w:r>
                            <w:r w:rsidR="00597A08">
                              <w:t>@turtlelake.k12.wi.us</w:t>
                            </w:r>
                          </w:p>
                          <w:p w:rsidR="00D43E68" w:rsidRPr="00E73F03" w:rsidRDefault="00D43E68" w:rsidP="00D43E68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</w:p>
                          <w:p w:rsidR="00D43E68" w:rsidRDefault="00AD7A4A" w:rsidP="008C723A">
                            <w:pPr>
                              <w:pStyle w:val="Address"/>
                            </w:pPr>
                            <w:hyperlink r:id="rId6" w:history="1">
                              <w:r w:rsidR="00BE25CB" w:rsidRPr="00437436">
                                <w:rPr>
                                  <w:rStyle w:val="Hyperlink"/>
                                </w:rPr>
                                <w:t>www.turtlelake.k12.wi.us</w:t>
                              </w:r>
                            </w:hyperlink>
                          </w:p>
                          <w:p w:rsidR="00BE25CB" w:rsidRPr="00E73F03" w:rsidRDefault="00BE25CB" w:rsidP="008C723A">
                            <w:pPr>
                              <w:pStyle w:val="Address"/>
                            </w:pPr>
                          </w:p>
                          <w:p w:rsidR="00D43E68" w:rsidRPr="005C1E5E" w:rsidRDefault="00D43E68" w:rsidP="00D43E68">
                            <w:pPr>
                              <w:jc w:val="center"/>
                              <w:rPr>
                                <w:rFonts w:ascii="45 Helvetica Light" w:hAnsi="45 Helvetica Light"/>
                                <w:color w:val="9D1C20"/>
                              </w:rPr>
                            </w:pPr>
                          </w:p>
                          <w:p w:rsidR="00D43E68" w:rsidRPr="005C1E5E" w:rsidRDefault="00D43E68" w:rsidP="00D43E68">
                            <w:pPr>
                              <w:jc w:val="center"/>
                              <w:rPr>
                                <w:rFonts w:ascii="Helvetica" w:hAnsi="Helvetica"/>
                                <w:color w:val="9D1C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10.9pt;margin-top:342.4pt;width:189pt;height:2in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" filled="f" stroked="f">
                <v:textbox>
                  <w:txbxContent>
                    <w:p w:rsidR="00D43E68" w:rsidRPr="00E73F03" w:rsidRDefault="00D43E68" w:rsidP="00D43E68">
                      <w:pPr>
                        <w:jc w:val="center"/>
                        <w:rPr>
                          <w:rFonts w:ascii="45 Helvetica Light" w:hAnsi="45 Helvetica Light"/>
                          <w:color w:val="585747"/>
                        </w:rPr>
                      </w:pPr>
                    </w:p>
                    <w:p w:rsidR="00D43E68" w:rsidRPr="00E73F03" w:rsidRDefault="00BE25CB" w:rsidP="008C723A">
                      <w:pPr>
                        <w:pStyle w:val="Address"/>
                      </w:pPr>
                      <w:r>
                        <w:t>Questions?</w:t>
                      </w:r>
                    </w:p>
                    <w:p w:rsidR="00D43E68" w:rsidRDefault="00BE25CB" w:rsidP="008C723A">
                      <w:pPr>
                        <w:pStyle w:val="Address"/>
                      </w:pPr>
                      <w:r>
                        <w:t xml:space="preserve">Please ask our staff or call </w:t>
                      </w:r>
                    </w:p>
                    <w:p w:rsidR="00BE25CB" w:rsidRDefault="00AD7A4A" w:rsidP="008C723A">
                      <w:pPr>
                        <w:pStyle w:val="Address"/>
                      </w:pPr>
                      <w:r>
                        <w:t>Jean Pabst, FC Coordinator</w:t>
                      </w:r>
                    </w:p>
                    <w:p w:rsidR="00BE25CB" w:rsidRPr="008C723A" w:rsidRDefault="00BE25CB" w:rsidP="008C723A">
                      <w:pPr>
                        <w:pStyle w:val="Address"/>
                      </w:pPr>
                    </w:p>
                    <w:p w:rsidR="00D43E68" w:rsidRPr="00E73F03" w:rsidRDefault="00D43E68" w:rsidP="00D43E68">
                      <w:pPr>
                        <w:jc w:val="center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</w:p>
                    <w:p w:rsidR="00D43E68" w:rsidRDefault="00FB50B4" w:rsidP="008C723A">
                      <w:pPr>
                        <w:pStyle w:val="Address"/>
                      </w:pPr>
                      <w:r>
                        <w:t>Phone | 715.986.4470</w:t>
                      </w:r>
                      <w:r w:rsidR="00AD7A4A">
                        <w:t xml:space="preserve"> X-2010</w:t>
                      </w:r>
                    </w:p>
                    <w:p w:rsidR="00BE25CB" w:rsidRPr="00E73F03" w:rsidRDefault="00AD7A4A" w:rsidP="008C723A">
                      <w:pPr>
                        <w:pStyle w:val="Address"/>
                      </w:pPr>
                      <w:r>
                        <w:t>jpabst</w:t>
                      </w:r>
                      <w:r w:rsidR="00597A08">
                        <w:t>@turtlelake.k12.wi.us</w:t>
                      </w:r>
                    </w:p>
                    <w:p w:rsidR="00D43E68" w:rsidRPr="00E73F03" w:rsidRDefault="00D43E68" w:rsidP="00D43E68">
                      <w:pPr>
                        <w:jc w:val="center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</w:p>
                    <w:p w:rsidR="00D43E68" w:rsidRDefault="00AD7A4A" w:rsidP="008C723A">
                      <w:pPr>
                        <w:pStyle w:val="Address"/>
                      </w:pPr>
                      <w:hyperlink r:id="rId7" w:history="1">
                        <w:r w:rsidR="00BE25CB" w:rsidRPr="00437436">
                          <w:rPr>
                            <w:rStyle w:val="Hyperlink"/>
                          </w:rPr>
                          <w:t>www.turtlelake.k12.wi.us</w:t>
                        </w:r>
                      </w:hyperlink>
                    </w:p>
                    <w:p w:rsidR="00BE25CB" w:rsidRPr="00E73F03" w:rsidRDefault="00BE25CB" w:rsidP="008C723A">
                      <w:pPr>
                        <w:pStyle w:val="Address"/>
                      </w:pPr>
                    </w:p>
                    <w:p w:rsidR="00D43E68" w:rsidRPr="005C1E5E" w:rsidRDefault="00D43E68" w:rsidP="00D43E68">
                      <w:pPr>
                        <w:jc w:val="center"/>
                        <w:rPr>
                          <w:rFonts w:ascii="45 Helvetica Light" w:hAnsi="45 Helvetica Light"/>
                          <w:color w:val="9D1C20"/>
                        </w:rPr>
                      </w:pPr>
                    </w:p>
                    <w:p w:rsidR="00D43E68" w:rsidRPr="005C1E5E" w:rsidRDefault="00D43E68" w:rsidP="00D43E68">
                      <w:pPr>
                        <w:jc w:val="center"/>
                        <w:rPr>
                          <w:rFonts w:ascii="Helvetica" w:hAnsi="Helvetica"/>
                          <w:color w:val="9D1C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-1144905</wp:posOffset>
            </wp:positionH>
            <wp:positionV relativeFrom="paragraph">
              <wp:posOffset>-911860</wp:posOffset>
            </wp:positionV>
            <wp:extent cx="10058400" cy="7772400"/>
            <wp:effectExtent l="0" t="0" r="0" b="0"/>
            <wp:wrapNone/>
            <wp:docPr id="71" name="Picture 71" descr="brochure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rochure_outsi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-680720</wp:posOffset>
                </wp:positionV>
                <wp:extent cx="2882900" cy="1943100"/>
                <wp:effectExtent l="1905" t="0" r="1270" b="4445"/>
                <wp:wrapNone/>
                <wp:docPr id="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943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BE25CB" w:rsidRDefault="005A4558" w:rsidP="00BE25CB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noProof/>
                                <w:color w:val="FFFFEF"/>
                                <w:sz w:val="20"/>
                              </w:rPr>
                              <w:drawing>
                                <wp:inline distT="0" distB="0" distL="0" distR="0">
                                  <wp:extent cx="2734310" cy="1684020"/>
                                  <wp:effectExtent l="0" t="0" r="8890" b="0"/>
                                  <wp:docPr id="26" name="Picture 26" descr="C:\Users\nitchej\Pictures\2013-02-22\4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nitchej\Pictures\2013-02-22\4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310" cy="168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25CB">
                              <w:t xml:space="preserve"> </w:t>
                            </w:r>
                          </w:p>
                          <w:p w:rsidR="00D43E68" w:rsidRDefault="00D43E68" w:rsidP="00D43E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0" type="#_x0000_t202" style="position:absolute;margin-left:192.9pt;margin-top:-53.6pt;width:227pt;height:15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" fillcolor="silver" stroked="f">
                <v:textbox>
                  <w:txbxContent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BE25CB" w:rsidRDefault="005A4558" w:rsidP="00BE25CB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noProof/>
                          <w:color w:val="FFFFEF"/>
                          <w:sz w:val="20"/>
                        </w:rPr>
                        <w:drawing>
                          <wp:inline distT="0" distB="0" distL="0" distR="0">
                            <wp:extent cx="2734310" cy="1684020"/>
                            <wp:effectExtent l="0" t="0" r="8890" b="0"/>
                            <wp:docPr id="26" name="Picture 26" descr="C:\Users\nitchej\Pictures\2013-02-22\4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nitchej\Pictures\2013-02-22\4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310" cy="168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25CB">
                        <w:t xml:space="preserve"> </w:t>
                      </w:r>
                    </w:p>
                    <w:p w:rsidR="00D43E68" w:rsidRDefault="00D43E68" w:rsidP="00D43E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ragraph">
                  <wp:posOffset>222885</wp:posOffset>
                </wp:positionV>
                <wp:extent cx="2908300" cy="3723005"/>
                <wp:effectExtent l="0" t="0" r="6350" b="0"/>
                <wp:wrapNone/>
                <wp:docPr id="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37230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FB50B4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noProof/>
                                <w:color w:val="FFFFEF"/>
                                <w:sz w:val="20"/>
                              </w:rPr>
                              <w:drawing>
                                <wp:inline distT="0" distB="0" distL="0" distR="0">
                                  <wp:extent cx="2725420" cy="2044065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9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420" cy="204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D43E68" w:rsidRPr="002D7A67" w:rsidRDefault="00D43E68" w:rsidP="00987B01">
                            <w:pPr>
                              <w:pStyle w:val="Placephotohere"/>
                            </w:pPr>
                          </w:p>
                          <w:p w:rsidR="00D43E68" w:rsidRDefault="00D43E68" w:rsidP="00FB50B4">
                            <w:pPr>
                              <w:pStyle w:val="Placephotohere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margin-left:-71.5pt;margin-top:17.55pt;width:229pt;height:293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" fillcolor="silver" stroked="f">
                <v:textbox>
                  <w:txbxContent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FB50B4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noProof/>
                          <w:color w:val="FFFFEF"/>
                          <w:sz w:val="20"/>
                        </w:rPr>
                        <w:drawing>
                          <wp:inline distT="0" distB="0" distL="0" distR="0">
                            <wp:extent cx="2725420" cy="2044065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19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420" cy="204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D43E68" w:rsidRPr="002D7A67" w:rsidRDefault="00D43E68" w:rsidP="00987B01">
                      <w:pPr>
                        <w:pStyle w:val="Placephotohere"/>
                      </w:pPr>
                    </w:p>
                    <w:p w:rsidR="00D43E68" w:rsidRDefault="00D43E68" w:rsidP="00FB50B4">
                      <w:pPr>
                        <w:pStyle w:val="Placephotohere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D43E68" w:rsidRDefault="005A4558" w:rsidP="00D43E68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7203440</wp:posOffset>
                </wp:positionV>
                <wp:extent cx="8115300" cy="228600"/>
                <wp:effectExtent l="3810" t="0" r="0" b="3175"/>
                <wp:wrapNone/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5C1E5E" w:rsidRDefault="00D43E68" w:rsidP="00D43E68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 w:rsidRPr="005C1E5E"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130.05pt;margin-top:567.2pt;width:639pt;height:18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" filled="f" stroked="f">
                <v:textbox>
                  <w:txbxContent>
                    <w:p w:rsidR="00D43E68" w:rsidRPr="005C1E5E" w:rsidRDefault="00D43E68" w:rsidP="00D43E68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 w:rsidRPr="005C1E5E"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</w:p>
    <w:p w:rsidR="00D43E68" w:rsidRDefault="00D32641" w:rsidP="00D43E68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65F241" wp14:editId="490B53D2">
                <wp:simplePos x="0" y="0"/>
                <wp:positionH relativeFrom="column">
                  <wp:posOffset>6036310</wp:posOffset>
                </wp:positionH>
                <wp:positionV relativeFrom="paragraph">
                  <wp:posOffset>3175</wp:posOffset>
                </wp:positionV>
                <wp:extent cx="89535" cy="108585"/>
                <wp:effectExtent l="0" t="0" r="24765" b="2476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08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E390A" id="Rectangle 78" o:spid="_x0000_s1026" style="position:absolute;margin-left:475.3pt;margin-top:.25pt;width:7.05pt;height: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" fillcolor="white [3212]" strokecolor="black [3213]" strokeweight="1pt"/>
            </w:pict>
          </mc:Fallback>
        </mc:AlternateContent>
      </w:r>
      <w:r w:rsidR="00251B1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42E2F1" wp14:editId="6009083F">
                <wp:simplePos x="0" y="0"/>
                <wp:positionH relativeFrom="column">
                  <wp:posOffset>6034405</wp:posOffset>
                </wp:positionH>
                <wp:positionV relativeFrom="paragraph">
                  <wp:posOffset>540385</wp:posOffset>
                </wp:positionV>
                <wp:extent cx="99060" cy="113030"/>
                <wp:effectExtent l="0" t="0" r="15240" b="20320"/>
                <wp:wrapNone/>
                <wp:docPr id="2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F9A44" id="Rectangle 95" o:spid="_x0000_s1026" style="position:absolute;margin-left:475.15pt;margin-top:42.55pt;width:7.8pt;height: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n/IAIAADw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"/>
            </w:pict>
          </mc:Fallback>
        </mc:AlternateContent>
      </w:r>
      <w:r w:rsidR="00251B1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206782" wp14:editId="072FBAAD">
                <wp:simplePos x="0" y="0"/>
                <wp:positionH relativeFrom="column">
                  <wp:posOffset>6034405</wp:posOffset>
                </wp:positionH>
                <wp:positionV relativeFrom="paragraph">
                  <wp:posOffset>361315</wp:posOffset>
                </wp:positionV>
                <wp:extent cx="99060" cy="127000"/>
                <wp:effectExtent l="0" t="0" r="15240" b="25400"/>
                <wp:wrapNone/>
                <wp:docPr id="1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95B93" id="Rectangle 94" o:spid="_x0000_s1026" style="position:absolute;margin-left:475.15pt;margin-top:28.45pt;width:7.8pt;height:1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"/>
            </w:pict>
          </mc:Fallback>
        </mc:AlternateContent>
      </w:r>
      <w:r w:rsidR="00251B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92729" wp14:editId="59001F18">
                <wp:simplePos x="0" y="0"/>
                <wp:positionH relativeFrom="column">
                  <wp:posOffset>6035040</wp:posOffset>
                </wp:positionH>
                <wp:positionV relativeFrom="paragraph">
                  <wp:posOffset>177800</wp:posOffset>
                </wp:positionV>
                <wp:extent cx="99060" cy="122555"/>
                <wp:effectExtent l="0" t="0" r="15240" b="10795"/>
                <wp:wrapNone/>
                <wp:docPr id="1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F2E12" id="Rectangle 93" o:spid="_x0000_s1026" style="position:absolute;margin-left:475.2pt;margin-top:14pt;width:7.8pt;height: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"/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B5B555" wp14:editId="79FA6101">
                <wp:simplePos x="0" y="0"/>
                <wp:positionH relativeFrom="column">
                  <wp:posOffset>5911215</wp:posOffset>
                </wp:positionH>
                <wp:positionV relativeFrom="paragraph">
                  <wp:posOffset>4033520</wp:posOffset>
                </wp:positionV>
                <wp:extent cx="2670810" cy="1999615"/>
                <wp:effectExtent l="0" t="0" r="0" b="635"/>
                <wp:wrapNone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70810" cy="199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Default="00D13766" w:rsidP="00DD31FB">
                            <w:pPr>
                              <w:pStyle w:val="Quote1"/>
                              <w:jc w:val="center"/>
                            </w:pPr>
                            <w:r>
                              <w:t>method of payment</w:t>
                            </w:r>
                          </w:p>
                          <w:p w:rsidR="00D13766" w:rsidRPr="00D13766" w:rsidRDefault="006B72FE" w:rsidP="00DD31FB">
                            <w:pPr>
                              <w:pStyle w:val="Quote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Credit</w:t>
                            </w:r>
                            <w:r w:rsidR="00DD31FB">
                              <w:rPr>
                                <w:sz w:val="20"/>
                              </w:rPr>
                              <w:t>/debit</w:t>
                            </w:r>
                            <w:r>
                              <w:rPr>
                                <w:sz w:val="20"/>
                              </w:rPr>
                              <w:t xml:space="preserve"> card</w:t>
                            </w:r>
                            <w:r w:rsidR="00DD31FB">
                              <w:rPr>
                                <w:sz w:val="20"/>
                              </w:rPr>
                              <w:t xml:space="preserve"> Only</w:t>
                            </w:r>
                          </w:p>
                          <w:p w:rsidR="00D13766" w:rsidRDefault="00FB50B4" w:rsidP="00D13766">
                            <w:pPr>
                              <w:pStyle w:val="Quote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CC#_____-_____-_____-______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exp:_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</w:t>
                            </w:r>
                          </w:p>
                          <w:p w:rsidR="00DD31FB" w:rsidRDefault="00DD31FB" w:rsidP="00D13766">
                            <w:pPr>
                              <w:pStyle w:val="Quote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CVV#________</w:t>
                            </w:r>
                          </w:p>
                          <w:p w:rsidR="00FB50B4" w:rsidRDefault="00FB50B4" w:rsidP="00D13766">
                            <w:pPr>
                              <w:pStyle w:val="Quote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 on card: ____________________</w:t>
                            </w:r>
                          </w:p>
                          <w:p w:rsidR="00D13766" w:rsidRDefault="00D13766" w:rsidP="00D13766">
                            <w:pPr>
                              <w:pStyle w:val="Quote1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signature:_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_______________________</w:t>
                            </w:r>
                          </w:p>
                          <w:p w:rsidR="00D13766" w:rsidRDefault="00D13766" w:rsidP="00D13766">
                            <w:pPr>
                              <w:pStyle w:val="Quote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Start Date:      ____________________</w:t>
                            </w:r>
                          </w:p>
                          <w:p w:rsidR="00D13766" w:rsidRPr="00D13766" w:rsidRDefault="00D13766" w:rsidP="00D13766">
                            <w:pPr>
                              <w:pStyle w:val="Quote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End Date:          ____________________</w:t>
                            </w:r>
                          </w:p>
                          <w:p w:rsidR="00D13766" w:rsidRDefault="00D13766" w:rsidP="00D13766">
                            <w:pPr>
                              <w:pStyle w:val="Quote1"/>
                            </w:pPr>
                            <w:r>
                              <w:t xml:space="preserve">      </w:t>
                            </w:r>
                          </w:p>
                          <w:p w:rsidR="00D13766" w:rsidRPr="00E73F03" w:rsidRDefault="00D13766" w:rsidP="00D13766">
                            <w:pPr>
                              <w:pStyle w:val="Quote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B555" id="Text Box 19" o:spid="_x0000_s1033" type="#_x0000_t202" style="position:absolute;margin-left:465.45pt;margin-top:317.6pt;width:210.3pt;height:157.4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" filled="f" stroked="f">
                <v:textbox>
                  <w:txbxContent>
                    <w:p w:rsidR="00D43E68" w:rsidRDefault="00D13766" w:rsidP="00DD31FB">
                      <w:pPr>
                        <w:pStyle w:val="Quote1"/>
                        <w:jc w:val="center"/>
                      </w:pPr>
                      <w:r>
                        <w:t>method of payment</w:t>
                      </w:r>
                    </w:p>
                    <w:p w:rsidR="00D13766" w:rsidRPr="00D13766" w:rsidRDefault="006B72FE" w:rsidP="00DD31FB">
                      <w:pPr>
                        <w:pStyle w:val="Quote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Credit</w:t>
                      </w:r>
                      <w:r w:rsidR="00DD31FB">
                        <w:rPr>
                          <w:sz w:val="20"/>
                        </w:rPr>
                        <w:t>/debit</w:t>
                      </w:r>
                      <w:r>
                        <w:rPr>
                          <w:sz w:val="20"/>
                        </w:rPr>
                        <w:t xml:space="preserve"> card</w:t>
                      </w:r>
                      <w:r w:rsidR="00DD31FB">
                        <w:rPr>
                          <w:sz w:val="20"/>
                        </w:rPr>
                        <w:t xml:space="preserve"> Only</w:t>
                      </w:r>
                    </w:p>
                    <w:p w:rsidR="00D13766" w:rsidRDefault="00FB50B4" w:rsidP="00D13766">
                      <w:pPr>
                        <w:pStyle w:val="Quote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CC#_____-_____-_____-______ </w:t>
                      </w:r>
                      <w:proofErr w:type="gramStart"/>
                      <w:r>
                        <w:rPr>
                          <w:sz w:val="20"/>
                        </w:rPr>
                        <w:t>exp:_</w:t>
                      </w:r>
                      <w:proofErr w:type="gramEnd"/>
                      <w:r>
                        <w:rPr>
                          <w:sz w:val="20"/>
                        </w:rPr>
                        <w:t>___</w:t>
                      </w:r>
                    </w:p>
                    <w:p w:rsidR="00DD31FB" w:rsidRDefault="00DD31FB" w:rsidP="00D13766">
                      <w:pPr>
                        <w:pStyle w:val="Quote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CVV#________</w:t>
                      </w:r>
                    </w:p>
                    <w:p w:rsidR="00FB50B4" w:rsidRDefault="00FB50B4" w:rsidP="00D13766">
                      <w:pPr>
                        <w:pStyle w:val="Quote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 on card: ____________________</w:t>
                      </w:r>
                    </w:p>
                    <w:p w:rsidR="00D13766" w:rsidRDefault="00D13766" w:rsidP="00D13766">
                      <w:pPr>
                        <w:pStyle w:val="Quote1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signature:_</w:t>
                      </w:r>
                      <w:proofErr w:type="gramEnd"/>
                      <w:r>
                        <w:rPr>
                          <w:sz w:val="20"/>
                        </w:rPr>
                        <w:t>_______________________</w:t>
                      </w:r>
                    </w:p>
                    <w:p w:rsidR="00D13766" w:rsidRDefault="00D13766" w:rsidP="00D13766">
                      <w:pPr>
                        <w:pStyle w:val="Quote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Start Date:      ____________________</w:t>
                      </w:r>
                    </w:p>
                    <w:p w:rsidR="00D13766" w:rsidRPr="00D13766" w:rsidRDefault="00D13766" w:rsidP="00D13766">
                      <w:pPr>
                        <w:pStyle w:val="Quote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End Date:          ____________________</w:t>
                      </w:r>
                    </w:p>
                    <w:p w:rsidR="00D13766" w:rsidRDefault="00D13766" w:rsidP="00D13766">
                      <w:pPr>
                        <w:pStyle w:val="Quote1"/>
                      </w:pPr>
                      <w:r>
                        <w:t xml:space="preserve">      </w:t>
                      </w:r>
                    </w:p>
                    <w:p w:rsidR="00D13766" w:rsidRPr="00E73F03" w:rsidRDefault="00D13766" w:rsidP="00D13766">
                      <w:pPr>
                        <w:pStyle w:val="Quote1"/>
                      </w:pPr>
                    </w:p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881380</wp:posOffset>
                </wp:positionV>
                <wp:extent cx="2745105" cy="2700655"/>
                <wp:effectExtent l="1905" t="3175" r="0" b="127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45105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A4A" w:rsidRDefault="00AD7A4A" w:rsidP="004A3E34">
                            <w:pPr>
                              <w:pStyle w:val="SpecificPoints"/>
                            </w:pPr>
                          </w:p>
                          <w:p w:rsidR="00D43E68" w:rsidRPr="002D7A67" w:rsidRDefault="00BE25CB" w:rsidP="004A3E34">
                            <w:pPr>
                              <w:pStyle w:val="SpecificPoints"/>
                            </w:pPr>
                            <w:r>
                              <w:t>Turtle Lake Fitness Center</w:t>
                            </w:r>
                          </w:p>
                          <w:p w:rsidR="00D43E68" w:rsidRPr="002D7A67" w:rsidRDefault="00D43E68" w:rsidP="00D43E68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</w:p>
                          <w:p w:rsidR="006B72FE" w:rsidRPr="002D7A67" w:rsidRDefault="00BE25CB" w:rsidP="00730047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ind w:left="360" w:hanging="270"/>
                            </w:pPr>
                            <w:r>
                              <w:t>Lockers are available for your use while you are using the facilities. Please bring your own lock to secure your items.</w:t>
                            </w:r>
                            <w:r w:rsidR="00AD7A4A">
                              <w:t xml:space="preserve"> A changing room and shower is available to our members.</w:t>
                            </w:r>
                          </w:p>
                          <w:p w:rsidR="001E3164" w:rsidRDefault="00AD7A4A" w:rsidP="00A832A4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ind w:left="360" w:hanging="270"/>
                            </w:pPr>
                            <w:r>
                              <w:t xml:space="preserve">You may use the Sport Court when not in use by our students. </w:t>
                            </w:r>
                          </w:p>
                          <w:p w:rsidR="001E3164" w:rsidRPr="002D7A67" w:rsidRDefault="001E3164" w:rsidP="001E3164">
                            <w:pPr>
                              <w:pStyle w:val="Bulletpoints"/>
                              <w:numPr>
                                <w:ilvl w:val="0"/>
                                <w:numId w:val="1"/>
                              </w:numPr>
                              <w:ind w:left="360" w:hanging="270"/>
                            </w:pPr>
                            <w:r>
                              <w:t>All members will go through orientation before using the fitness center.</w:t>
                            </w:r>
                          </w:p>
                          <w:p w:rsidR="00D43E68" w:rsidRPr="002D7A67" w:rsidRDefault="00D43E68" w:rsidP="00BE25CB">
                            <w:pPr>
                              <w:pStyle w:val="Bulletpoints"/>
                              <w:ind w:left="360"/>
                            </w:pPr>
                          </w:p>
                          <w:p w:rsidR="00D43E68" w:rsidRPr="00C46ECE" w:rsidRDefault="00D43E68" w:rsidP="000842F0">
                            <w:pPr>
                              <w:pStyle w:val="BodyText02"/>
                              <w:rPr>
                                <w:rFonts w:ascii="Helvetica Light" w:hAnsi="Helvetica Light"/>
                              </w:rPr>
                            </w:pPr>
                            <w:r w:rsidRPr="00052C06">
                              <w:br/>
                            </w:r>
                            <w:r w:rsidRPr="00052C06">
                              <w:br/>
                              <w:t xml:space="preserve">words or customer testimony. </w:t>
                            </w:r>
                          </w:p>
                          <w:p w:rsidR="00D43E68" w:rsidRPr="00C46ECE" w:rsidRDefault="00D43E68" w:rsidP="00D43E68">
                            <w:pPr>
                              <w:rPr>
                                <w:rFonts w:ascii="Helvetica Light" w:hAnsi="Helvetica Light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201.9pt;margin-top:69.4pt;width:216.15pt;height:212.6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" filled="f" stroked="f">
                <v:textbox>
                  <w:txbxContent>
                    <w:p w:rsidR="00AD7A4A" w:rsidRDefault="00AD7A4A" w:rsidP="004A3E34">
                      <w:pPr>
                        <w:pStyle w:val="SpecificPoints"/>
                      </w:pPr>
                    </w:p>
                    <w:p w:rsidR="00D43E68" w:rsidRPr="002D7A67" w:rsidRDefault="00BE25CB" w:rsidP="004A3E34">
                      <w:pPr>
                        <w:pStyle w:val="SpecificPoints"/>
                      </w:pPr>
                      <w:r>
                        <w:t>Turtle Lake Fitness Center</w:t>
                      </w:r>
                    </w:p>
                    <w:p w:rsidR="00D43E68" w:rsidRPr="002D7A67" w:rsidRDefault="00D43E68" w:rsidP="00D43E68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</w:p>
                    <w:p w:rsidR="006B72FE" w:rsidRPr="002D7A67" w:rsidRDefault="00BE25CB" w:rsidP="00730047">
                      <w:pPr>
                        <w:pStyle w:val="Bulletpoints"/>
                        <w:numPr>
                          <w:ilvl w:val="0"/>
                          <w:numId w:val="1"/>
                        </w:numPr>
                        <w:ind w:left="360" w:hanging="270"/>
                      </w:pPr>
                      <w:r>
                        <w:t>Lockers are available for your use while you are using the facilities. Please bring your own lock to secure your items.</w:t>
                      </w:r>
                      <w:r w:rsidR="00AD7A4A">
                        <w:t xml:space="preserve"> A changing room and shower is available to our members.</w:t>
                      </w:r>
                    </w:p>
                    <w:p w:rsidR="001E3164" w:rsidRDefault="00AD7A4A" w:rsidP="00A832A4">
                      <w:pPr>
                        <w:pStyle w:val="Bulletpoints"/>
                        <w:numPr>
                          <w:ilvl w:val="0"/>
                          <w:numId w:val="1"/>
                        </w:numPr>
                        <w:ind w:left="360" w:hanging="270"/>
                      </w:pPr>
                      <w:r>
                        <w:t xml:space="preserve">You may use the Sport Court when not in use by our students. </w:t>
                      </w:r>
                    </w:p>
                    <w:p w:rsidR="001E3164" w:rsidRPr="002D7A67" w:rsidRDefault="001E3164" w:rsidP="001E3164">
                      <w:pPr>
                        <w:pStyle w:val="Bulletpoints"/>
                        <w:numPr>
                          <w:ilvl w:val="0"/>
                          <w:numId w:val="1"/>
                        </w:numPr>
                        <w:ind w:left="360" w:hanging="270"/>
                      </w:pPr>
                      <w:r>
                        <w:t>All members will go through orientation before using the fitness center.</w:t>
                      </w:r>
                    </w:p>
                    <w:p w:rsidR="00D43E68" w:rsidRPr="002D7A67" w:rsidRDefault="00D43E68" w:rsidP="00BE25CB">
                      <w:pPr>
                        <w:pStyle w:val="Bulletpoints"/>
                        <w:ind w:left="360"/>
                      </w:pPr>
                    </w:p>
                    <w:p w:rsidR="00D43E68" w:rsidRPr="00C46ECE" w:rsidRDefault="00D43E68" w:rsidP="000842F0">
                      <w:pPr>
                        <w:pStyle w:val="BodyText02"/>
                        <w:rPr>
                          <w:rFonts w:ascii="Helvetica Light" w:hAnsi="Helvetica Light"/>
                        </w:rPr>
                      </w:pPr>
                      <w:r w:rsidRPr="00052C06">
                        <w:br/>
                      </w:r>
                      <w:r w:rsidRPr="00052C06">
                        <w:br/>
                        <w:t xml:space="preserve">words or customer testimony. </w:t>
                      </w:r>
                    </w:p>
                    <w:p w:rsidR="00D43E68" w:rsidRPr="00C46ECE" w:rsidRDefault="00D43E68" w:rsidP="00D43E68">
                      <w:pPr>
                        <w:rPr>
                          <w:rFonts w:ascii="Helvetica Light" w:hAnsi="Helvetica Light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E68">
        <w:br w:type="page"/>
      </w:r>
      <w:bookmarkStart w:id="0" w:name="_GoBack"/>
      <w:bookmarkEnd w:id="0"/>
      <w:r w:rsidR="00AD7A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9470DA" wp14:editId="0ABA41C7">
                <wp:simplePos x="0" y="0"/>
                <wp:positionH relativeFrom="column">
                  <wp:posOffset>5533390</wp:posOffset>
                </wp:positionH>
                <wp:positionV relativeFrom="paragraph">
                  <wp:posOffset>707390</wp:posOffset>
                </wp:positionV>
                <wp:extent cx="2971800" cy="5224145"/>
                <wp:effectExtent l="0" t="0" r="635" b="0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71800" cy="522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335" w:rsidRDefault="0059762A" w:rsidP="000B6335">
                            <w:pPr>
                              <w:pStyle w:val="SubheadHere01"/>
                              <w:jc w:val="center"/>
                            </w:pPr>
                            <w:r>
                              <w:t xml:space="preserve">10 </w:t>
                            </w:r>
                            <w:r w:rsidR="000B6335">
                              <w:t xml:space="preserve">Reasons You Should Join the </w:t>
                            </w:r>
                          </w:p>
                          <w:p w:rsidR="000B6335" w:rsidRPr="000842F0" w:rsidRDefault="000B6335" w:rsidP="000B6335">
                            <w:pPr>
                              <w:pStyle w:val="SubheadHere01"/>
                              <w:jc w:val="center"/>
                            </w:pPr>
                            <w:r>
                              <w:t>Turtle Lake Fitness Center</w:t>
                            </w:r>
                          </w:p>
                          <w:p w:rsidR="000B6335" w:rsidRDefault="000B6335" w:rsidP="000B6335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423E12" w:rsidRDefault="00423E12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 xml:space="preserve">Our equipment selection is state of the art. </w:t>
                            </w:r>
                          </w:p>
                          <w:p w:rsidR="00423E12" w:rsidRDefault="00423E12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TLFC will motivate you into getting back on track with your fitness goals.</w:t>
                            </w:r>
                          </w:p>
                          <w:p w:rsidR="005A4558" w:rsidRDefault="005A4558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TLFC is spacious and has room for everyone.</w:t>
                            </w:r>
                          </w:p>
                          <w:p w:rsidR="00423E12" w:rsidRDefault="00423E12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 xml:space="preserve">We offer cardio equipment, free weights, P90x, T25, and plyometric workouts. </w:t>
                            </w:r>
                          </w:p>
                          <w:p w:rsidR="000B6335" w:rsidRDefault="00423E12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Working out will release stress and relax you.</w:t>
                            </w:r>
                          </w:p>
                          <w:p w:rsidR="0059762A" w:rsidRDefault="0059762A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Working out strengthens your heart and circulatory system as well as your immune system.</w:t>
                            </w:r>
                          </w:p>
                          <w:p w:rsidR="00423E12" w:rsidRDefault="00423E12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Working out burns calories and helps you lose weight.</w:t>
                            </w:r>
                          </w:p>
                          <w:p w:rsidR="00423E12" w:rsidRDefault="00423E12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Working out helps build muscle tissue, which makes you stronger.</w:t>
                            </w:r>
                          </w:p>
                          <w:p w:rsidR="00423E12" w:rsidRDefault="00423E12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Working out gives you confidence.</w:t>
                            </w:r>
                          </w:p>
                          <w:p w:rsidR="0059762A" w:rsidRDefault="0059762A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Working our makes our minds work better</w:t>
                            </w:r>
                            <w:r w:rsidR="00AD7A4A"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 xml:space="preserve"> </w:t>
                            </w:r>
                          </w:p>
                          <w:p w:rsidR="00423E12" w:rsidRPr="00423E12" w:rsidRDefault="00423E12" w:rsidP="00423E12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  <w:t>Working out keeps you fit and young.</w:t>
                            </w:r>
                          </w:p>
                          <w:p w:rsidR="00423E12" w:rsidRDefault="00423E12" w:rsidP="00423E12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  <w:p w:rsidR="00423E12" w:rsidRPr="000B6335" w:rsidRDefault="00423E12" w:rsidP="00423E12">
                            <w:pPr>
                              <w:widowControl w:val="0"/>
                              <w:spacing w:before="120"/>
                              <w:rPr>
                                <w:rFonts w:ascii="Arial" w:hAnsi="Arial" w:cs="Arial"/>
                                <w:color w:val="585747"/>
                                <w:sz w:val="2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470DA" id="Text Box 79" o:spid="_x0000_s1035" type="#_x0000_t202" style="position:absolute;margin-left:435.7pt;margin-top:55.7pt;width:234pt;height:411.3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" filled="f" stroked="f">
                <v:textbox>
                  <w:txbxContent>
                    <w:p w:rsidR="000B6335" w:rsidRDefault="0059762A" w:rsidP="000B6335">
                      <w:pPr>
                        <w:pStyle w:val="SubheadHere01"/>
                        <w:jc w:val="center"/>
                      </w:pPr>
                      <w:r>
                        <w:t xml:space="preserve">10 </w:t>
                      </w:r>
                      <w:r w:rsidR="000B6335">
                        <w:t xml:space="preserve">Reasons You Should Join the </w:t>
                      </w:r>
                    </w:p>
                    <w:p w:rsidR="000B6335" w:rsidRPr="000842F0" w:rsidRDefault="000B6335" w:rsidP="000B6335">
                      <w:pPr>
                        <w:pStyle w:val="SubheadHere01"/>
                        <w:jc w:val="center"/>
                      </w:pPr>
                      <w:r>
                        <w:t>Turtle Lake Fitness Center</w:t>
                      </w:r>
                    </w:p>
                    <w:p w:rsidR="000B6335" w:rsidRDefault="000B6335" w:rsidP="000B6335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423E12" w:rsidRDefault="00423E12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 xml:space="preserve">Our equipment selection is state of the art. </w:t>
                      </w:r>
                    </w:p>
                    <w:p w:rsidR="00423E12" w:rsidRDefault="00423E12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TLFC will motivate you into getting back on track with your fitness goals.</w:t>
                      </w:r>
                    </w:p>
                    <w:p w:rsidR="005A4558" w:rsidRDefault="005A4558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TLFC is spacious and has room for everyone.</w:t>
                      </w:r>
                    </w:p>
                    <w:p w:rsidR="00423E12" w:rsidRDefault="00423E12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 xml:space="preserve">We offer cardio equipment, free weights, P90x, T25, and plyometric workouts. </w:t>
                      </w:r>
                    </w:p>
                    <w:p w:rsidR="000B6335" w:rsidRDefault="00423E12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Working out will release stress and relax you.</w:t>
                      </w:r>
                    </w:p>
                    <w:p w:rsidR="0059762A" w:rsidRDefault="0059762A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Working out strengthens your heart and circulatory system as well as your immune system.</w:t>
                      </w:r>
                    </w:p>
                    <w:p w:rsidR="00423E12" w:rsidRDefault="00423E12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Working out burns calories and helps you lose weight.</w:t>
                      </w:r>
                    </w:p>
                    <w:p w:rsidR="00423E12" w:rsidRDefault="00423E12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Working out helps build muscle tissue, which makes you stronger.</w:t>
                      </w:r>
                    </w:p>
                    <w:p w:rsidR="00423E12" w:rsidRDefault="00423E12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Working out gives you confidence.</w:t>
                      </w:r>
                    </w:p>
                    <w:p w:rsidR="0059762A" w:rsidRDefault="0059762A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Working our makes our minds work better</w:t>
                      </w:r>
                      <w:r w:rsidR="00AD7A4A"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 xml:space="preserve"> </w:t>
                      </w:r>
                    </w:p>
                    <w:p w:rsidR="00423E12" w:rsidRPr="00423E12" w:rsidRDefault="00423E12" w:rsidP="00423E12">
                      <w:pPr>
                        <w:widowControl w:val="0"/>
                        <w:numPr>
                          <w:ilvl w:val="0"/>
                          <w:numId w:val="2"/>
                        </w:numPr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  <w:t>Working out keeps you fit and young.</w:t>
                      </w:r>
                    </w:p>
                    <w:p w:rsidR="00423E12" w:rsidRDefault="00423E12" w:rsidP="00423E12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</w:p>
                    <w:p w:rsidR="00423E12" w:rsidRPr="000B6335" w:rsidRDefault="00423E12" w:rsidP="00423E12">
                      <w:pPr>
                        <w:widowControl w:val="0"/>
                        <w:spacing w:before="120"/>
                        <w:rPr>
                          <w:rFonts w:ascii="Arial" w:hAnsi="Arial" w:cs="Arial"/>
                          <w:color w:val="585747"/>
                          <w:sz w:val="2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A4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2C118B" wp14:editId="17A9D365">
                <wp:simplePos x="0" y="0"/>
                <wp:positionH relativeFrom="column">
                  <wp:posOffset>2505075</wp:posOffset>
                </wp:positionH>
                <wp:positionV relativeFrom="paragraph">
                  <wp:posOffset>2238375</wp:posOffset>
                </wp:positionV>
                <wp:extent cx="2971800" cy="3352800"/>
                <wp:effectExtent l="0" t="0" r="0" b="0"/>
                <wp:wrapNone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7180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D13766" w:rsidRDefault="00D13766" w:rsidP="00E47FDE">
                            <w:pPr>
                              <w:pStyle w:val="BodyText01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13766">
                              <w:rPr>
                                <w:b/>
                                <w:sz w:val="24"/>
                                <w:u w:val="single"/>
                              </w:rPr>
                              <w:t>Individual Membership Options</w:t>
                            </w:r>
                          </w:p>
                          <w:p w:rsidR="00D13766" w:rsidRDefault="00D2117B" w:rsidP="00E47FDE">
                            <w:pPr>
                              <w:pStyle w:val="BodyText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Monthly  $30</w:t>
                            </w:r>
                          </w:p>
                          <w:p w:rsidR="00D2117B" w:rsidRDefault="00D2117B" w:rsidP="00E47FDE">
                            <w:pPr>
                              <w:pStyle w:val="BodyText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Seniors (62+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)  $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25</w:t>
                            </w:r>
                          </w:p>
                          <w:p w:rsidR="00C918B2" w:rsidRPr="00D13766" w:rsidRDefault="00C918B2" w:rsidP="00E47FDE">
                            <w:pPr>
                              <w:pStyle w:val="BodyText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SilverSneakers</w:t>
                            </w:r>
                            <w:r w:rsidR="00AD7A4A">
                              <w:rPr>
                                <w:sz w:val="24"/>
                              </w:rPr>
                              <w:t xml:space="preserve">/Silver &amp; Fit/Renew Active/One Pass </w:t>
                            </w:r>
                          </w:p>
                          <w:p w:rsidR="00D13766" w:rsidRPr="00D13766" w:rsidRDefault="00D13766" w:rsidP="00E47FDE">
                            <w:pPr>
                              <w:pStyle w:val="BodyText01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13766">
                              <w:rPr>
                                <w:b/>
                                <w:sz w:val="24"/>
                                <w:u w:val="single"/>
                              </w:rPr>
                              <w:t>Family Membership Options</w:t>
                            </w:r>
                          </w:p>
                          <w:p w:rsidR="00D13766" w:rsidRDefault="00D2117B" w:rsidP="00E47FDE">
                            <w:pPr>
                              <w:pStyle w:val="BodyText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Monthly $50</w:t>
                            </w:r>
                          </w:p>
                          <w:p w:rsidR="00D2117B" w:rsidRPr="00D13766" w:rsidRDefault="00D2117B" w:rsidP="00E47FDE">
                            <w:pPr>
                              <w:pStyle w:val="BodyText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Seniors (62+) $45</w:t>
                            </w:r>
                          </w:p>
                          <w:p w:rsidR="00D2117B" w:rsidRPr="00DD31FB" w:rsidRDefault="00717668" w:rsidP="00E47FDE">
                            <w:pPr>
                              <w:pStyle w:val="BodyText0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D31FB">
                              <w:rPr>
                                <w:sz w:val="16"/>
                                <w:szCs w:val="16"/>
                              </w:rPr>
                              <w:t>(Family Membership is for you and your spouse and 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hildren in grade 6 and older. C</w:t>
                            </w:r>
                            <w:r w:rsidR="00DD31FB">
                              <w:rPr>
                                <w:sz w:val="16"/>
                                <w:szCs w:val="16"/>
                              </w:rPr>
                              <w:t xml:space="preserve">hildren attending 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technical college or university are included.</w:t>
                            </w:r>
                            <w:r w:rsidR="00DD31FB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D2117B" w:rsidRPr="00D2117B" w:rsidRDefault="00D2117B" w:rsidP="00D2117B">
                            <w:pPr>
                              <w:pStyle w:val="BodyText01"/>
                              <w:rPr>
                                <w:sz w:val="24"/>
                              </w:rPr>
                            </w:pPr>
                          </w:p>
                          <w:p w:rsidR="00D13766" w:rsidRPr="00D13766" w:rsidRDefault="00D13766" w:rsidP="00E47FDE">
                            <w:pPr>
                              <w:pStyle w:val="BodyText01"/>
                            </w:pPr>
                          </w:p>
                          <w:p w:rsidR="00D13766" w:rsidRDefault="00D13766" w:rsidP="00E47FDE">
                            <w:pPr>
                              <w:pStyle w:val="BodyText01"/>
                              <w:rPr>
                                <w:b/>
                                <w:i/>
                              </w:rPr>
                            </w:pPr>
                          </w:p>
                          <w:p w:rsidR="00D13766" w:rsidRPr="00D13766" w:rsidRDefault="00D13766" w:rsidP="00E47FDE">
                            <w:pPr>
                              <w:pStyle w:val="BodyText01"/>
                            </w:pPr>
                          </w:p>
                          <w:p w:rsidR="00D43E68" w:rsidRPr="00E73F03" w:rsidRDefault="00D43E68" w:rsidP="00E47FDE">
                            <w:pPr>
                              <w:pStyle w:val="BodyText01"/>
                            </w:pPr>
                          </w:p>
                          <w:p w:rsidR="00D43E68" w:rsidRPr="005C1E5E" w:rsidRDefault="00D43E68" w:rsidP="00E47FDE">
                            <w:pPr>
                              <w:pStyle w:val="BodyText0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118B" id="Text Box 78" o:spid="_x0000_s1036" type="#_x0000_t202" style="position:absolute;margin-left:197.25pt;margin-top:176.25pt;width:234pt;height:264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" filled="f" stroked="f">
                <v:textbox>
                  <w:txbxContent>
                    <w:p w:rsidR="00D43E68" w:rsidRPr="00D13766" w:rsidRDefault="00D13766" w:rsidP="00E47FDE">
                      <w:pPr>
                        <w:pStyle w:val="BodyText01"/>
                        <w:rPr>
                          <w:b/>
                          <w:sz w:val="24"/>
                          <w:u w:val="single"/>
                        </w:rPr>
                      </w:pPr>
                      <w:r w:rsidRPr="00D13766">
                        <w:rPr>
                          <w:b/>
                          <w:sz w:val="24"/>
                          <w:u w:val="single"/>
                        </w:rPr>
                        <w:t>Individual Membership Options</w:t>
                      </w:r>
                    </w:p>
                    <w:p w:rsidR="00D13766" w:rsidRDefault="00D2117B" w:rsidP="00E47FDE">
                      <w:pPr>
                        <w:pStyle w:val="BodyText0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Monthly  $30</w:t>
                      </w:r>
                    </w:p>
                    <w:p w:rsidR="00D2117B" w:rsidRDefault="00D2117B" w:rsidP="00E47FDE">
                      <w:pPr>
                        <w:pStyle w:val="BodyText0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Seniors (62+</w:t>
                      </w:r>
                      <w:proofErr w:type="gramStart"/>
                      <w:r>
                        <w:rPr>
                          <w:sz w:val="24"/>
                        </w:rPr>
                        <w:t>)  $</w:t>
                      </w:r>
                      <w:proofErr w:type="gramEnd"/>
                      <w:r>
                        <w:rPr>
                          <w:sz w:val="24"/>
                        </w:rPr>
                        <w:t>25</w:t>
                      </w:r>
                    </w:p>
                    <w:p w:rsidR="00C918B2" w:rsidRPr="00D13766" w:rsidRDefault="00C918B2" w:rsidP="00E47FDE">
                      <w:pPr>
                        <w:pStyle w:val="BodyText0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SilverSneakers</w:t>
                      </w:r>
                      <w:r w:rsidR="00AD7A4A">
                        <w:rPr>
                          <w:sz w:val="24"/>
                        </w:rPr>
                        <w:t xml:space="preserve">/Silver &amp; Fit/Renew Active/One Pass </w:t>
                      </w:r>
                    </w:p>
                    <w:p w:rsidR="00D13766" w:rsidRPr="00D13766" w:rsidRDefault="00D13766" w:rsidP="00E47FDE">
                      <w:pPr>
                        <w:pStyle w:val="BodyText01"/>
                        <w:rPr>
                          <w:b/>
                          <w:sz w:val="24"/>
                          <w:u w:val="single"/>
                        </w:rPr>
                      </w:pPr>
                      <w:r w:rsidRPr="00D13766">
                        <w:rPr>
                          <w:b/>
                          <w:sz w:val="24"/>
                          <w:u w:val="single"/>
                        </w:rPr>
                        <w:t>Family Membership Options</w:t>
                      </w:r>
                    </w:p>
                    <w:p w:rsidR="00D13766" w:rsidRDefault="00D2117B" w:rsidP="00E47FDE">
                      <w:pPr>
                        <w:pStyle w:val="BodyText0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Monthly $50</w:t>
                      </w:r>
                    </w:p>
                    <w:p w:rsidR="00D2117B" w:rsidRPr="00D13766" w:rsidRDefault="00D2117B" w:rsidP="00E47FDE">
                      <w:pPr>
                        <w:pStyle w:val="BodyText0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Seniors (62+) $45</w:t>
                      </w:r>
                    </w:p>
                    <w:p w:rsidR="00D2117B" w:rsidRPr="00DD31FB" w:rsidRDefault="00717668" w:rsidP="00E47FDE">
                      <w:pPr>
                        <w:pStyle w:val="BodyText0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DD31FB">
                        <w:rPr>
                          <w:sz w:val="16"/>
                          <w:szCs w:val="16"/>
                        </w:rPr>
                        <w:t>(Family Membership is for you and your spouse and c</w:t>
                      </w:r>
                      <w:r>
                        <w:rPr>
                          <w:sz w:val="16"/>
                          <w:szCs w:val="16"/>
                        </w:rPr>
                        <w:t>hildren in grade 6 and older. C</w:t>
                      </w:r>
                      <w:r w:rsidR="00DD31FB">
                        <w:rPr>
                          <w:sz w:val="16"/>
                          <w:szCs w:val="16"/>
                        </w:rPr>
                        <w:t xml:space="preserve">hildren attending a </w:t>
                      </w:r>
                      <w:r>
                        <w:rPr>
                          <w:sz w:val="16"/>
                          <w:szCs w:val="16"/>
                        </w:rPr>
                        <w:t>technical college or university are included.</w:t>
                      </w:r>
                      <w:r w:rsidR="00DD31FB">
                        <w:rPr>
                          <w:sz w:val="16"/>
                          <w:szCs w:val="16"/>
                        </w:rPr>
                        <w:t>)</w:t>
                      </w:r>
                    </w:p>
                    <w:p w:rsidR="00D2117B" w:rsidRPr="00D2117B" w:rsidRDefault="00D2117B" w:rsidP="00D2117B">
                      <w:pPr>
                        <w:pStyle w:val="BodyText01"/>
                        <w:rPr>
                          <w:sz w:val="24"/>
                        </w:rPr>
                      </w:pPr>
                    </w:p>
                    <w:p w:rsidR="00D13766" w:rsidRPr="00D13766" w:rsidRDefault="00D13766" w:rsidP="00E47FDE">
                      <w:pPr>
                        <w:pStyle w:val="BodyText01"/>
                      </w:pPr>
                    </w:p>
                    <w:p w:rsidR="00D13766" w:rsidRDefault="00D13766" w:rsidP="00E47FDE">
                      <w:pPr>
                        <w:pStyle w:val="BodyText01"/>
                        <w:rPr>
                          <w:b/>
                          <w:i/>
                        </w:rPr>
                      </w:pPr>
                    </w:p>
                    <w:p w:rsidR="00D13766" w:rsidRPr="00D13766" w:rsidRDefault="00D13766" w:rsidP="00E47FDE">
                      <w:pPr>
                        <w:pStyle w:val="BodyText01"/>
                      </w:pPr>
                    </w:p>
                    <w:p w:rsidR="00D43E68" w:rsidRPr="00E73F03" w:rsidRDefault="00D43E68" w:rsidP="00E47FDE">
                      <w:pPr>
                        <w:pStyle w:val="BodyText01"/>
                      </w:pPr>
                    </w:p>
                    <w:p w:rsidR="00D43E68" w:rsidRPr="005C1E5E" w:rsidRDefault="00D43E68" w:rsidP="00E47FDE">
                      <w:pPr>
                        <w:pStyle w:val="BodyText01"/>
                      </w:pPr>
                    </w:p>
                  </w:txbxContent>
                </v:textbox>
              </v:shape>
            </w:pict>
          </mc:Fallback>
        </mc:AlternateContent>
      </w:r>
      <w:r w:rsidR="00717668">
        <w:rPr>
          <w:noProof/>
        </w:rPr>
        <w:drawing>
          <wp:anchor distT="0" distB="0" distL="114300" distR="114300" simplePos="0" relativeHeight="251653632" behindDoc="1" locked="0" layoutInCell="1" allowOverlap="1" wp14:anchorId="691F919F" wp14:editId="7B2268FC">
            <wp:simplePos x="0" y="0"/>
            <wp:positionH relativeFrom="column">
              <wp:posOffset>-1143000</wp:posOffset>
            </wp:positionH>
            <wp:positionV relativeFrom="paragraph">
              <wp:posOffset>-893445</wp:posOffset>
            </wp:positionV>
            <wp:extent cx="10067290" cy="7773670"/>
            <wp:effectExtent l="0" t="0" r="0" b="0"/>
            <wp:wrapNone/>
            <wp:docPr id="73" name="Picture 73" descr="brochure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rochure_ins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90" cy="77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66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227EC9" wp14:editId="3066CCF2">
                <wp:simplePos x="0" y="0"/>
                <wp:positionH relativeFrom="column">
                  <wp:posOffset>2447290</wp:posOffset>
                </wp:positionH>
                <wp:positionV relativeFrom="paragraph">
                  <wp:posOffset>1530438</wp:posOffset>
                </wp:positionV>
                <wp:extent cx="2857500" cy="704850"/>
                <wp:effectExtent l="0" t="0" r="0" b="0"/>
                <wp:wrapNone/>
                <wp:docPr id="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57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17B" w:rsidRDefault="00D13766" w:rsidP="00D13766">
                            <w:pPr>
                              <w:pStyle w:val="SubheadHere01"/>
                              <w:jc w:val="center"/>
                            </w:pPr>
                            <w:r>
                              <w:t>T</w:t>
                            </w:r>
                            <w:r w:rsidR="00AD7A4A">
                              <w:t>he Fitness Center is</w:t>
                            </w:r>
                            <w:r>
                              <w:t xml:space="preserve"> open </w:t>
                            </w:r>
                            <w:r w:rsidR="00717668">
                              <w:t xml:space="preserve">24/7 </w:t>
                            </w:r>
                            <w:r>
                              <w:t>and memberships are available</w:t>
                            </w:r>
                            <w:r w:rsidR="00D2117B">
                              <w:t>.</w:t>
                            </w:r>
                          </w:p>
                          <w:p w:rsidR="00D43E68" w:rsidRPr="000842F0" w:rsidRDefault="00D13766" w:rsidP="00D13766">
                            <w:pPr>
                              <w:pStyle w:val="SubheadHere01"/>
                              <w:jc w:val="center"/>
                            </w:pPr>
                            <w:r>
                              <w:t>Come and join the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27EC9" id="Text Box 77" o:spid="_x0000_s1037" type="#_x0000_t202" style="position:absolute;margin-left:192.7pt;margin-top:120.5pt;width:225pt;height:55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" filled="f" stroked="f">
                <v:textbox>
                  <w:txbxContent>
                    <w:p w:rsidR="00D2117B" w:rsidRDefault="00D13766" w:rsidP="00D13766">
                      <w:pPr>
                        <w:pStyle w:val="SubheadHere01"/>
                        <w:jc w:val="center"/>
                      </w:pPr>
                      <w:r>
                        <w:t>T</w:t>
                      </w:r>
                      <w:r w:rsidR="00AD7A4A">
                        <w:t>he Fitness Center is</w:t>
                      </w:r>
                      <w:r>
                        <w:t xml:space="preserve"> open </w:t>
                      </w:r>
                      <w:r w:rsidR="00717668">
                        <w:t xml:space="preserve">24/7 </w:t>
                      </w:r>
                      <w:r>
                        <w:t>and memberships are available</w:t>
                      </w:r>
                      <w:r w:rsidR="00D2117B">
                        <w:t>.</w:t>
                      </w:r>
                    </w:p>
                    <w:p w:rsidR="00D43E68" w:rsidRPr="000842F0" w:rsidRDefault="00D13766" w:rsidP="00D13766">
                      <w:pPr>
                        <w:pStyle w:val="SubheadHere01"/>
                        <w:jc w:val="center"/>
                      </w:pPr>
                      <w:r>
                        <w:t>Come and join the fun!</w:t>
                      </w:r>
                    </w:p>
                  </w:txbxContent>
                </v:textbox>
              </v:shape>
            </w:pict>
          </mc:Fallback>
        </mc:AlternateContent>
      </w:r>
      <w:r w:rsidR="001645E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D1375A" wp14:editId="5F4576EC">
                <wp:simplePos x="0" y="0"/>
                <wp:positionH relativeFrom="column">
                  <wp:posOffset>-192386</wp:posOffset>
                </wp:positionH>
                <wp:positionV relativeFrom="paragraph">
                  <wp:posOffset>1665838</wp:posOffset>
                </wp:positionV>
                <wp:extent cx="841972" cy="306070"/>
                <wp:effectExtent l="0" t="0" r="0" b="0"/>
                <wp:wrapNone/>
                <wp:docPr id="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41972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Default="001645E7" w:rsidP="00052C06">
                            <w:pPr>
                              <w:pStyle w:val="Caption1"/>
                            </w:pPr>
                            <w:r>
                              <w:t xml:space="preserve">Stationary </w:t>
                            </w:r>
                          </w:p>
                          <w:p w:rsidR="001645E7" w:rsidRPr="00E73F03" w:rsidRDefault="001645E7" w:rsidP="00052C06">
                            <w:pPr>
                              <w:pStyle w:val="Caption1"/>
                            </w:pPr>
                            <w:r>
                              <w:t>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375A" id="Text Box 80" o:spid="_x0000_s1038" type="#_x0000_t202" style="position:absolute;margin-left:-15.15pt;margin-top:131.15pt;width:66.3pt;height:24.1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" filled="f" stroked="f">
                <v:textbox>
                  <w:txbxContent>
                    <w:p w:rsidR="00D43E68" w:rsidRDefault="001645E7" w:rsidP="00052C06">
                      <w:pPr>
                        <w:pStyle w:val="Caption1"/>
                      </w:pPr>
                      <w:r>
                        <w:t xml:space="preserve">Stationary </w:t>
                      </w:r>
                    </w:p>
                    <w:p w:rsidR="001645E7" w:rsidRPr="00E73F03" w:rsidRDefault="001645E7" w:rsidP="00052C06">
                      <w:pPr>
                        <w:pStyle w:val="Caption1"/>
                      </w:pPr>
                      <w:r>
                        <w:t>Machines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F02610" wp14:editId="45F0DD9F">
                <wp:simplePos x="0" y="0"/>
                <wp:positionH relativeFrom="column">
                  <wp:posOffset>-998220</wp:posOffset>
                </wp:positionH>
                <wp:positionV relativeFrom="paragraph">
                  <wp:posOffset>2036445</wp:posOffset>
                </wp:positionV>
                <wp:extent cx="805180" cy="228600"/>
                <wp:effectExtent l="0" t="0" r="0" b="0"/>
                <wp:wrapNone/>
                <wp:docPr id="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051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641" w:rsidRPr="00E73F03" w:rsidRDefault="00D32641" w:rsidP="00D32641">
                            <w:pPr>
                              <w:pStyle w:val="Caption1"/>
                              <w:jc w:val="left"/>
                            </w:pPr>
                            <w:r>
                              <w:t xml:space="preserve">        weights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02610" id="Text Box 81" o:spid="_x0000_s1039" type="#_x0000_t202" style="position:absolute;margin-left:-78.6pt;margin-top:160.35pt;width:63.4pt;height:18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" filled="f" stroked="f">
                <v:textbox>
                  <w:txbxContent>
                    <w:p w:rsidR="00D32641" w:rsidRPr="00E73F03" w:rsidRDefault="00D32641" w:rsidP="00D32641">
                      <w:pPr>
                        <w:pStyle w:val="Caption1"/>
                        <w:jc w:val="left"/>
                      </w:pPr>
                      <w:r>
                        <w:t xml:space="preserve">        weights</w:t>
                      </w:r>
                    </w:p>
                  </w:txbxContent>
                </v:textbox>
              </v:shape>
            </w:pict>
          </mc:Fallback>
        </mc:AlternateContent>
      </w:r>
      <w:r w:rsidR="006B72F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73043D" wp14:editId="0B766C15">
                <wp:simplePos x="0" y="0"/>
                <wp:positionH relativeFrom="column">
                  <wp:posOffset>604230</wp:posOffset>
                </wp:positionH>
                <wp:positionV relativeFrom="paragraph">
                  <wp:posOffset>2063769</wp:posOffset>
                </wp:positionV>
                <wp:extent cx="742315" cy="228600"/>
                <wp:effectExtent l="0" t="0" r="0" b="0"/>
                <wp:wrapNone/>
                <wp:docPr id="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423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E73F03" w:rsidRDefault="006B72FE" w:rsidP="00052C06">
                            <w:pPr>
                              <w:pStyle w:val="Caption1"/>
                            </w:pPr>
                            <w:r>
                              <w:t>Courtside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043D" id="Text Box 83" o:spid="_x0000_s1040" type="#_x0000_t202" style="position:absolute;margin-left:47.6pt;margin-top:162.5pt;width:58.45pt;height:18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" filled="f" stroked="f">
                <v:textbox>
                  <w:txbxContent>
                    <w:p w:rsidR="00D43E68" w:rsidRPr="00E73F03" w:rsidRDefault="006B72FE" w:rsidP="00052C06">
                      <w:pPr>
                        <w:pStyle w:val="Caption1"/>
                      </w:pPr>
                      <w:r>
                        <w:t>Courtside</w:t>
                      </w:r>
                    </w:p>
                  </w:txbxContent>
                </v:textbox>
              </v:shape>
            </w:pict>
          </mc:Fallback>
        </mc:AlternateContent>
      </w:r>
      <w:r w:rsidR="006B72F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1D25E3" wp14:editId="4E436183">
                <wp:simplePos x="0" y="0"/>
                <wp:positionH relativeFrom="column">
                  <wp:posOffset>1201848</wp:posOffset>
                </wp:positionH>
                <wp:positionV relativeFrom="paragraph">
                  <wp:posOffset>1665837</wp:posOffset>
                </wp:positionV>
                <wp:extent cx="906780" cy="306271"/>
                <wp:effectExtent l="0" t="0" r="0" b="0"/>
                <wp:wrapNone/>
                <wp:docPr id="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06780" cy="306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Default="00D43E68" w:rsidP="00052C06">
                            <w:pPr>
                              <w:pStyle w:val="Caption1"/>
                            </w:pPr>
                          </w:p>
                          <w:p w:rsidR="001645E7" w:rsidRPr="00E73F03" w:rsidRDefault="001645E7" w:rsidP="00052C06">
                            <w:pPr>
                              <w:pStyle w:val="Caption1"/>
                            </w:pPr>
                            <w:r>
                              <w:t>cardio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D25E3" id="Text Box 84" o:spid="_x0000_s1041" type="#_x0000_t202" style="position:absolute;margin-left:94.65pt;margin-top:131.15pt;width:71.4pt;height:24.1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" filled="f" stroked="f">
                <v:textbox>
                  <w:txbxContent>
                    <w:p w:rsidR="00D43E68" w:rsidRDefault="00D43E68" w:rsidP="00052C06">
                      <w:pPr>
                        <w:pStyle w:val="Caption1"/>
                      </w:pPr>
                    </w:p>
                    <w:p w:rsidR="001645E7" w:rsidRPr="00E73F03" w:rsidRDefault="001645E7" w:rsidP="00052C06">
                      <w:pPr>
                        <w:pStyle w:val="Caption1"/>
                      </w:pPr>
                      <w:r>
                        <w:t>cardio</w:t>
                      </w:r>
                    </w:p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FC574" wp14:editId="4A06A1F8">
                <wp:simplePos x="0" y="0"/>
                <wp:positionH relativeFrom="column">
                  <wp:posOffset>-912495</wp:posOffset>
                </wp:positionH>
                <wp:positionV relativeFrom="paragraph">
                  <wp:posOffset>-633730</wp:posOffset>
                </wp:positionV>
                <wp:extent cx="2944368" cy="841248"/>
                <wp:effectExtent l="0" t="0" r="0" b="0"/>
                <wp:wrapNone/>
                <wp:docPr id="1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944368" cy="84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Default="00D43E68" w:rsidP="00052C06">
                            <w:pPr>
                              <w:pStyle w:val="SubheadHere"/>
                              <w:rPr>
                                <w:sz w:val="48"/>
                              </w:rPr>
                            </w:pPr>
                          </w:p>
                          <w:p w:rsidR="000B6335" w:rsidRPr="00E73F03" w:rsidRDefault="000B6335" w:rsidP="00052C06">
                            <w:pPr>
                              <w:pStyle w:val="SubheadHere"/>
                            </w:pPr>
                            <w:r>
                              <w:rPr>
                                <w:sz w:val="48"/>
                              </w:rPr>
                              <w:t>Laker Lifestyle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FC574" id="Text Box 82" o:spid="_x0000_s1042" type="#_x0000_t202" style="position:absolute;margin-left:-71.85pt;margin-top:-49.9pt;width:231.85pt;height:66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" filled="f" stroked="f">
                <v:textbox>
                  <w:txbxContent>
                    <w:p w:rsidR="00D43E68" w:rsidRDefault="00D43E68" w:rsidP="00052C06">
                      <w:pPr>
                        <w:pStyle w:val="SubheadHere"/>
                        <w:rPr>
                          <w:sz w:val="48"/>
                        </w:rPr>
                      </w:pPr>
                    </w:p>
                    <w:p w:rsidR="000B6335" w:rsidRPr="00E73F03" w:rsidRDefault="000B6335" w:rsidP="00052C06">
                      <w:pPr>
                        <w:pStyle w:val="SubheadHere"/>
                      </w:pPr>
                      <w:r>
                        <w:rPr>
                          <w:sz w:val="48"/>
                        </w:rPr>
                        <w:t>Laker Lifestyle</w:t>
                      </w:r>
                    </w:p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1B056" wp14:editId="3026B03B">
                <wp:simplePos x="0" y="0"/>
                <wp:positionH relativeFrom="column">
                  <wp:posOffset>739140</wp:posOffset>
                </wp:positionH>
                <wp:positionV relativeFrom="paragraph">
                  <wp:posOffset>2245995</wp:posOffset>
                </wp:positionV>
                <wp:extent cx="1237615" cy="878205"/>
                <wp:effectExtent l="0" t="0" r="4445" b="0"/>
                <wp:wrapNone/>
                <wp:docPr id="1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8782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Default="005A4558" w:rsidP="000B6335">
                            <w:pPr>
                              <w:pStyle w:val="Placephotohere"/>
                              <w:jc w:val="left"/>
                            </w:pPr>
                            <w:r>
                              <w:rPr>
                                <w:rFonts w:ascii="45 Helvetica Light" w:hAnsi="45 Helvetica Light"/>
                                <w:noProof/>
                              </w:rPr>
                              <w:drawing>
                                <wp:inline distT="0" distB="0" distL="0" distR="0" wp14:anchorId="391841B4" wp14:editId="729D5780">
                                  <wp:extent cx="1050290" cy="787400"/>
                                  <wp:effectExtent l="0" t="0" r="0" b="0"/>
                                  <wp:docPr id="95" name="Picture 95" descr="E:\Ipad pictures\2013-02-22\3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E:\Ipad pictures\2013-02-22\3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29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3E68" w:rsidRDefault="00D43E68" w:rsidP="00D43E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B056" id="Text Box 90" o:spid="_x0000_s1043" type="#_x0000_t202" style="position:absolute;margin-left:58.2pt;margin-top:176.85pt;width:97.45pt;height:6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" fillcolor="silver" stroked="f">
                <v:textbox>
                  <w:txbxContent>
                    <w:p w:rsidR="00D43E68" w:rsidRDefault="005A4558" w:rsidP="000B6335">
                      <w:pPr>
                        <w:pStyle w:val="Placephotohere"/>
                        <w:jc w:val="left"/>
                      </w:pPr>
                      <w:r>
                        <w:rPr>
                          <w:rFonts w:ascii="45 Helvetica Light" w:hAnsi="45 Helvetica Light"/>
                          <w:noProof/>
                        </w:rPr>
                        <w:drawing>
                          <wp:inline distT="0" distB="0" distL="0" distR="0" wp14:anchorId="391841B4" wp14:editId="729D5780">
                            <wp:extent cx="1050290" cy="787400"/>
                            <wp:effectExtent l="0" t="0" r="0" b="0"/>
                            <wp:docPr id="95" name="Picture 95" descr="E:\Ipad pictures\2013-02-22\3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E:\Ipad pictures\2013-02-22\3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29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E68" w:rsidRDefault="00D43E68" w:rsidP="00D43E68"/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438ADE" wp14:editId="553352C5">
                <wp:simplePos x="0" y="0"/>
                <wp:positionH relativeFrom="column">
                  <wp:posOffset>6516370</wp:posOffset>
                </wp:positionH>
                <wp:positionV relativeFrom="paragraph">
                  <wp:posOffset>-332105</wp:posOffset>
                </wp:positionV>
                <wp:extent cx="1988820" cy="342900"/>
                <wp:effectExtent l="0" t="1270" r="635" b="0"/>
                <wp:wrapNone/>
                <wp:docPr id="1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9888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5C1E5E" w:rsidRDefault="00D43E68" w:rsidP="00052C06">
                            <w:pPr>
                              <w:pStyle w:val="website"/>
                            </w:pPr>
                            <w:r w:rsidRPr="005C1E5E">
                              <w:t>w</w:t>
                            </w:r>
                            <w:r w:rsidR="00D13766">
                              <w:t>ww.turtlelake.k12.wi.us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38ADE" id="Text Box 76" o:spid="_x0000_s1044" type="#_x0000_t202" style="position:absolute;margin-left:513.1pt;margin-top:-26.15pt;width:156.6pt;height:27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" filled="f" stroked="f">
                <v:textbox>
                  <w:txbxContent>
                    <w:p w:rsidR="00D43E68" w:rsidRPr="005C1E5E" w:rsidRDefault="00D43E68" w:rsidP="00052C06">
                      <w:pPr>
                        <w:pStyle w:val="website"/>
                      </w:pPr>
                      <w:r w:rsidRPr="005C1E5E">
                        <w:t>w</w:t>
                      </w:r>
                      <w:r w:rsidR="00D13766">
                        <w:t>ww.turtlelake.k12.wi.us</w:t>
                      </w:r>
                    </w:p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FB2D87" wp14:editId="3B0E6557">
                <wp:simplePos x="0" y="0"/>
                <wp:positionH relativeFrom="column">
                  <wp:posOffset>-638810</wp:posOffset>
                </wp:positionH>
                <wp:positionV relativeFrom="paragraph">
                  <wp:posOffset>3649345</wp:posOffset>
                </wp:positionV>
                <wp:extent cx="2615565" cy="2286000"/>
                <wp:effectExtent l="0" t="0" r="0" b="0"/>
                <wp:wrapNone/>
                <wp:docPr id="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1556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335" w:rsidRPr="00D2117B" w:rsidRDefault="000B6335" w:rsidP="000842F0">
                            <w:pPr>
                              <w:pStyle w:val="BodyText02"/>
                              <w:rPr>
                                <w:sz w:val="28"/>
                                <w:u w:val="single"/>
                              </w:rPr>
                            </w:pPr>
                            <w:r w:rsidRPr="00D2117B">
                              <w:rPr>
                                <w:sz w:val="28"/>
                                <w:u w:val="single"/>
                              </w:rPr>
                              <w:t>Hours:</w:t>
                            </w:r>
                          </w:p>
                          <w:p w:rsidR="000B6335" w:rsidRDefault="00DD31FB" w:rsidP="000842F0">
                            <w:pPr>
                              <w:pStyle w:val="BodyText02"/>
                            </w:pPr>
                            <w:r>
                              <w:t>24 Hours/7 Days Per Week!!</w:t>
                            </w:r>
                          </w:p>
                          <w:p w:rsidR="00DD31FB" w:rsidRDefault="00DD31FB" w:rsidP="000842F0">
                            <w:pPr>
                              <w:pStyle w:val="BodyText02"/>
                            </w:pPr>
                          </w:p>
                          <w:p w:rsidR="00D43E68" w:rsidRPr="00E73F03" w:rsidRDefault="00D2117B" w:rsidP="00D2117B">
                            <w:pPr>
                              <w:pStyle w:val="BodyText02"/>
                              <w:jc w:val="center"/>
                            </w:pPr>
                            <w:r>
                              <w:t>Entry with a FOB card</w:t>
                            </w:r>
                            <w:r w:rsidR="00E2521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82E840" wp14:editId="0814949A">
                                  <wp:extent cx="2426328" cy="851026"/>
                                  <wp:effectExtent l="0" t="0" r="0" b="635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kers_floor_0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328" cy="851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B2D87" id="Text Box 74" o:spid="_x0000_s1045" type="#_x0000_t202" style="position:absolute;margin-left:-50.3pt;margin-top:287.35pt;width:205.95pt;height:180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" filled="f" stroked="f">
                <v:textbox>
                  <w:txbxContent>
                    <w:p w:rsidR="000B6335" w:rsidRPr="00D2117B" w:rsidRDefault="000B6335" w:rsidP="000842F0">
                      <w:pPr>
                        <w:pStyle w:val="BodyText02"/>
                        <w:rPr>
                          <w:sz w:val="28"/>
                          <w:u w:val="single"/>
                        </w:rPr>
                      </w:pPr>
                      <w:r w:rsidRPr="00D2117B">
                        <w:rPr>
                          <w:sz w:val="28"/>
                          <w:u w:val="single"/>
                        </w:rPr>
                        <w:t>Hours:</w:t>
                      </w:r>
                    </w:p>
                    <w:p w:rsidR="000B6335" w:rsidRDefault="00DD31FB" w:rsidP="000842F0">
                      <w:pPr>
                        <w:pStyle w:val="BodyText02"/>
                      </w:pPr>
                      <w:r>
                        <w:t>24 Hours/7 Days Per Week!!</w:t>
                      </w:r>
                    </w:p>
                    <w:p w:rsidR="00DD31FB" w:rsidRDefault="00DD31FB" w:rsidP="000842F0">
                      <w:pPr>
                        <w:pStyle w:val="BodyText02"/>
                      </w:pPr>
                    </w:p>
                    <w:p w:rsidR="00D43E68" w:rsidRPr="00E73F03" w:rsidRDefault="00D2117B" w:rsidP="00D2117B">
                      <w:pPr>
                        <w:pStyle w:val="BodyText02"/>
                        <w:jc w:val="center"/>
                      </w:pPr>
                      <w:r>
                        <w:t>Entry with a FOB card</w:t>
                      </w:r>
                      <w:r w:rsidR="00E25215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B82E840" wp14:editId="0814949A">
                            <wp:extent cx="2426328" cy="851026"/>
                            <wp:effectExtent l="0" t="0" r="0" b="635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kers_floor_0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328" cy="851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529785" wp14:editId="258B85C9">
                <wp:simplePos x="0" y="0"/>
                <wp:positionH relativeFrom="column">
                  <wp:posOffset>-715010</wp:posOffset>
                </wp:positionH>
                <wp:positionV relativeFrom="paragraph">
                  <wp:posOffset>2245995</wp:posOffset>
                </wp:positionV>
                <wp:extent cx="1236345" cy="878205"/>
                <wp:effectExtent l="0" t="0" r="0" b="0"/>
                <wp:wrapNone/>
                <wp:docPr id="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8782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Default="00D32641" w:rsidP="00D43E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73E4E" wp14:editId="4A1DF6C6">
                                  <wp:extent cx="1032095" cy="770868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45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130" cy="780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9785" id="Text Box 89" o:spid="_x0000_s1046" type="#_x0000_t202" style="position:absolute;margin-left:-56.3pt;margin-top:176.85pt;width:97.35pt;height:69.1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" fillcolor="silver" stroked="f">
                <v:textbox style="mso-fit-shape-to-text:t">
                  <w:txbxContent>
                    <w:p w:rsidR="00D43E68" w:rsidRDefault="00D32641" w:rsidP="00D43E68">
                      <w:r>
                        <w:rPr>
                          <w:noProof/>
                        </w:rPr>
                        <w:drawing>
                          <wp:inline distT="0" distB="0" distL="0" distR="0" wp14:anchorId="0AF73E4E" wp14:editId="4A1DF6C6">
                            <wp:extent cx="1032095" cy="770868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45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130" cy="780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9839E5" wp14:editId="0EF20A25">
                <wp:simplePos x="0" y="0"/>
                <wp:positionH relativeFrom="column">
                  <wp:posOffset>745490</wp:posOffset>
                </wp:positionH>
                <wp:positionV relativeFrom="paragraph">
                  <wp:posOffset>696595</wp:posOffset>
                </wp:positionV>
                <wp:extent cx="1236345" cy="878205"/>
                <wp:effectExtent l="0" t="0" r="0" b="0"/>
                <wp:wrapNone/>
                <wp:docPr id="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8782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Default="001645E7" w:rsidP="00D43E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F7FBD" wp14:editId="48846C59">
                                  <wp:extent cx="1054566" cy="787652"/>
                                  <wp:effectExtent l="0" t="0" r="0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18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55" cy="7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39E5" id="Text Box 88" o:spid="_x0000_s1047" type="#_x0000_t202" style="position:absolute;margin-left:58.7pt;margin-top:54.85pt;width:97.35pt;height:69.1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" fillcolor="silver" stroked="f">
                <v:textbox style="mso-fit-shape-to-text:t">
                  <w:txbxContent>
                    <w:p w:rsidR="00D43E68" w:rsidRDefault="001645E7" w:rsidP="00D43E68">
                      <w:r>
                        <w:rPr>
                          <w:noProof/>
                        </w:rPr>
                        <w:drawing>
                          <wp:inline distT="0" distB="0" distL="0" distR="0" wp14:anchorId="586F7FBD" wp14:editId="48846C59">
                            <wp:extent cx="1054566" cy="787652"/>
                            <wp:effectExtent l="0" t="0" r="0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18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55" cy="789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BDBF8" wp14:editId="08B2B195">
                <wp:simplePos x="0" y="0"/>
                <wp:positionH relativeFrom="column">
                  <wp:posOffset>-734060</wp:posOffset>
                </wp:positionH>
                <wp:positionV relativeFrom="paragraph">
                  <wp:posOffset>696595</wp:posOffset>
                </wp:positionV>
                <wp:extent cx="1236345" cy="878205"/>
                <wp:effectExtent l="0" t="0" r="6985" b="0"/>
                <wp:wrapNone/>
                <wp:docPr id="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8782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0B6335" w:rsidRDefault="001645E7" w:rsidP="000B6335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noProof/>
                                <w:color w:val="FFFFEF"/>
                                <w:sz w:val="20"/>
                              </w:rPr>
                              <w:drawing>
                                <wp:inline distT="0" distB="0" distL="0" distR="0" wp14:anchorId="1B23672B" wp14:editId="38399B43">
                                  <wp:extent cx="1054567" cy="787652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00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744" cy="790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BDBF8" id="Text Box 87" o:spid="_x0000_s1048" type="#_x0000_t202" style="position:absolute;margin-left:-57.8pt;margin-top:54.85pt;width:97.35pt;height:69.1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" fillcolor="silver" stroked="f">
                <v:textbox style="mso-fit-shape-to-text:t">
                  <w:txbxContent>
                    <w:p w:rsidR="00D43E68" w:rsidRPr="000B6335" w:rsidRDefault="001645E7" w:rsidP="000B6335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noProof/>
                          <w:color w:val="FFFFEF"/>
                          <w:sz w:val="20"/>
                        </w:rPr>
                        <w:drawing>
                          <wp:inline distT="0" distB="0" distL="0" distR="0" wp14:anchorId="1B23672B" wp14:editId="38399B43">
                            <wp:extent cx="1054567" cy="787652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00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744" cy="790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55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53579A" wp14:editId="7A548ACE">
                <wp:simplePos x="0" y="0"/>
                <wp:positionH relativeFrom="column">
                  <wp:posOffset>2447290</wp:posOffset>
                </wp:positionH>
                <wp:positionV relativeFrom="paragraph">
                  <wp:posOffset>696595</wp:posOffset>
                </wp:positionV>
                <wp:extent cx="3086100" cy="571500"/>
                <wp:effectExtent l="0" t="1270" r="635" b="0"/>
                <wp:wrapNone/>
                <wp:docPr id="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E68" w:rsidRPr="00D13766" w:rsidRDefault="00D13766" w:rsidP="00AD032B">
                            <w:pPr>
                              <w:pStyle w:val="Entertheheadline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13766">
                              <w:rPr>
                                <w:b/>
                                <w:sz w:val="32"/>
                              </w:rPr>
                              <w:t>Turtle Lake</w:t>
                            </w:r>
                          </w:p>
                          <w:p w:rsidR="00D13766" w:rsidRPr="00D13766" w:rsidRDefault="00D13766" w:rsidP="00AD032B">
                            <w:pPr>
                              <w:pStyle w:val="Entertheheadline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13766">
                              <w:rPr>
                                <w:b/>
                                <w:sz w:val="32"/>
                              </w:rPr>
                              <w:t>Fitness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3579A" id="Text Box 75" o:spid="_x0000_s1049" type="#_x0000_t202" style="position:absolute;margin-left:192.7pt;margin-top:54.85pt;width:243pt;height:4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" filled="f" stroked="f">
                <v:textbox>
                  <w:txbxContent>
                    <w:p w:rsidR="00D43E68" w:rsidRPr="00D13766" w:rsidRDefault="00D13766" w:rsidP="00AD032B">
                      <w:pPr>
                        <w:pStyle w:val="Entertheheadline"/>
                        <w:jc w:val="center"/>
                        <w:rPr>
                          <w:b/>
                          <w:sz w:val="32"/>
                        </w:rPr>
                      </w:pPr>
                      <w:r w:rsidRPr="00D13766">
                        <w:rPr>
                          <w:b/>
                          <w:sz w:val="32"/>
                        </w:rPr>
                        <w:t>Turtle Lake</w:t>
                      </w:r>
                    </w:p>
                    <w:p w:rsidR="00D13766" w:rsidRPr="00D13766" w:rsidRDefault="00D13766" w:rsidP="00AD032B">
                      <w:pPr>
                        <w:pStyle w:val="Entertheheadline"/>
                        <w:jc w:val="center"/>
                        <w:rPr>
                          <w:b/>
                          <w:sz w:val="32"/>
                        </w:rPr>
                      </w:pPr>
                      <w:r w:rsidRPr="00D13766">
                        <w:rPr>
                          <w:b/>
                          <w:sz w:val="32"/>
                        </w:rPr>
                        <w:t>Fitness center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3E68" w:rsidSect="00AD7A4A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 Ligh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8.25pt;height:8.25pt;visibility:visible;mso-wrap-style:square" o:bullet="t">
        <v:imagedata r:id="rId1" o:title=""/>
      </v:shape>
    </w:pict>
  </w:numPicBullet>
  <w:numPicBullet w:numPicBulletId="1">
    <w:pict>
      <v:shape id="_x0000_i1042" type="#_x0000_t75" style="width:7.5pt;height:9.75pt;visibility:visible;mso-wrap-style:square" o:bullet="t">
        <v:imagedata r:id="rId2" o:title=""/>
      </v:shape>
    </w:pict>
  </w:numPicBullet>
  <w:numPicBullet w:numPicBulletId="2">
    <w:pict>
      <v:shape id="_x0000_i1043" type="#_x0000_t75" style="width:7.5pt;height:9.75pt;visibility:visible;mso-wrap-style:square" o:bullet="t">
        <v:imagedata r:id="rId3" o:title=""/>
      </v:shape>
    </w:pict>
  </w:numPicBullet>
  <w:abstractNum w:abstractNumId="0" w15:restartNumberingAfterBreak="0">
    <w:nsid w:val="0F916AAC"/>
    <w:multiLevelType w:val="hybridMultilevel"/>
    <w:tmpl w:val="10001EE0"/>
    <w:lvl w:ilvl="0" w:tplc="E81ABC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5A1D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B602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2A74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261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9A8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2637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46B4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4E35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03C35D0"/>
    <w:multiLevelType w:val="hybridMultilevel"/>
    <w:tmpl w:val="645A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FC50F1"/>
    <w:multiLevelType w:val="hybridMultilevel"/>
    <w:tmpl w:val="5128EF14"/>
    <w:lvl w:ilvl="0" w:tplc="B7EA45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CDF"/>
    <w:rsid w:val="00052C06"/>
    <w:rsid w:val="000842F0"/>
    <w:rsid w:val="000B6335"/>
    <w:rsid w:val="001114B7"/>
    <w:rsid w:val="00160C9E"/>
    <w:rsid w:val="001645E7"/>
    <w:rsid w:val="00176CDF"/>
    <w:rsid w:val="001E3164"/>
    <w:rsid w:val="00251B18"/>
    <w:rsid w:val="003066F2"/>
    <w:rsid w:val="00423E12"/>
    <w:rsid w:val="004A3E34"/>
    <w:rsid w:val="0059762A"/>
    <w:rsid w:val="00597A08"/>
    <w:rsid w:val="005A4558"/>
    <w:rsid w:val="00645392"/>
    <w:rsid w:val="006672ED"/>
    <w:rsid w:val="006843D2"/>
    <w:rsid w:val="006B72FE"/>
    <w:rsid w:val="00717668"/>
    <w:rsid w:val="00720048"/>
    <w:rsid w:val="008C723A"/>
    <w:rsid w:val="00987B01"/>
    <w:rsid w:val="00AD032B"/>
    <w:rsid w:val="00AD7A4A"/>
    <w:rsid w:val="00BE25CB"/>
    <w:rsid w:val="00C918B2"/>
    <w:rsid w:val="00D13766"/>
    <w:rsid w:val="00D2117B"/>
    <w:rsid w:val="00D32641"/>
    <w:rsid w:val="00D43E68"/>
    <w:rsid w:val="00D541C7"/>
    <w:rsid w:val="00DD31FB"/>
    <w:rsid w:val="00DD3BDE"/>
    <w:rsid w:val="00E25215"/>
    <w:rsid w:val="00E47FDE"/>
    <w:rsid w:val="00FB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C7911C8"/>
  <w15:docId w15:val="{F279903F-5285-4043-9F08-0E2C7252A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B01"/>
    <w:rPr>
      <w:sz w:val="24"/>
    </w:rPr>
  </w:style>
  <w:style w:type="paragraph" w:styleId="Heading1">
    <w:name w:val="heading 1"/>
    <w:basedOn w:val="Normal"/>
    <w:next w:val="Normal"/>
    <w:qFormat/>
    <w:rsid w:val="007E5411"/>
    <w:pPr>
      <w:keepNext/>
      <w:jc w:val="center"/>
      <w:outlineLvl w:val="0"/>
    </w:pPr>
    <w:rPr>
      <w:rFonts w:ascii="Times" w:eastAsia="Times" w:hAnsi="Times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photohere">
    <w:name w:val="Place photo here"/>
    <w:basedOn w:val="Normal"/>
    <w:link w:val="PlacephotohereChar"/>
    <w:qFormat/>
    <w:rsid w:val="00987B01"/>
    <w:pPr>
      <w:jc w:val="center"/>
    </w:pPr>
    <w:rPr>
      <w:rFonts w:ascii="Arial" w:hAnsi="Arial"/>
      <w:color w:val="FFFFEF"/>
      <w:sz w:val="20"/>
    </w:rPr>
  </w:style>
  <w:style w:type="paragraph" w:customStyle="1" w:styleId="Header01">
    <w:name w:val="Header 01"/>
    <w:basedOn w:val="Normal"/>
    <w:link w:val="Header01Char"/>
    <w:qFormat/>
    <w:rsid w:val="00D43E68"/>
    <w:pPr>
      <w:jc w:val="both"/>
    </w:pPr>
    <w:rPr>
      <w:rFonts w:ascii="Arial" w:hAnsi="Arial"/>
      <w:caps/>
      <w:color w:val="FFFFEF"/>
      <w:sz w:val="48"/>
    </w:rPr>
  </w:style>
  <w:style w:type="character" w:customStyle="1" w:styleId="PlacephotohereChar">
    <w:name w:val="Place photo here Char"/>
    <w:basedOn w:val="DefaultParagraphFont"/>
    <w:link w:val="Placephotohere"/>
    <w:rsid w:val="00987B01"/>
    <w:rPr>
      <w:rFonts w:ascii="Arial" w:hAnsi="Arial"/>
      <w:color w:val="FFFFEF"/>
    </w:rPr>
  </w:style>
  <w:style w:type="paragraph" w:customStyle="1" w:styleId="SubheadHere">
    <w:name w:val="Subhead Here"/>
    <w:basedOn w:val="Normal"/>
    <w:link w:val="SubheadHereChar"/>
    <w:qFormat/>
    <w:rsid w:val="00D43E68"/>
    <w:pPr>
      <w:jc w:val="both"/>
    </w:pPr>
    <w:rPr>
      <w:rFonts w:ascii="Arial" w:hAnsi="Arial"/>
      <w:caps/>
      <w:color w:val="FFFFEF"/>
    </w:rPr>
  </w:style>
  <w:style w:type="character" w:customStyle="1" w:styleId="Header01Char">
    <w:name w:val="Header 01 Char"/>
    <w:basedOn w:val="DefaultParagraphFont"/>
    <w:link w:val="Header01"/>
    <w:rsid w:val="00D43E68"/>
    <w:rPr>
      <w:rFonts w:ascii="Arial" w:hAnsi="Arial"/>
      <w:caps/>
      <w:color w:val="FFFFEF"/>
      <w:sz w:val="48"/>
    </w:rPr>
  </w:style>
  <w:style w:type="paragraph" w:customStyle="1" w:styleId="CALLOUTTEXT">
    <w:name w:val="CALL OUT TEXT"/>
    <w:basedOn w:val="Normal"/>
    <w:link w:val="CALLOUTTEXTChar"/>
    <w:qFormat/>
    <w:rsid w:val="00D43E68"/>
    <w:rPr>
      <w:rFonts w:ascii="Arial" w:hAnsi="Arial" w:cs="Arial"/>
      <w:caps/>
      <w:color w:val="9D1C20"/>
    </w:rPr>
  </w:style>
  <w:style w:type="character" w:customStyle="1" w:styleId="SubheadHereChar">
    <w:name w:val="Subhead Here Char"/>
    <w:basedOn w:val="DefaultParagraphFont"/>
    <w:link w:val="SubheadHere"/>
    <w:rsid w:val="00D43E68"/>
    <w:rPr>
      <w:rFonts w:ascii="Arial" w:hAnsi="Arial"/>
      <w:caps/>
      <w:color w:val="FFFFEF"/>
      <w:sz w:val="24"/>
    </w:rPr>
  </w:style>
  <w:style w:type="paragraph" w:customStyle="1" w:styleId="BodyText01">
    <w:name w:val="Body Text 01"/>
    <w:basedOn w:val="Normal"/>
    <w:link w:val="BodyText01Char"/>
    <w:qFormat/>
    <w:rsid w:val="00E47FDE"/>
    <w:pPr>
      <w:widowControl w:val="0"/>
      <w:spacing w:before="120" w:line="360" w:lineRule="auto"/>
    </w:pPr>
    <w:rPr>
      <w:rFonts w:ascii="Arial" w:hAnsi="Arial" w:cs="Arial"/>
      <w:color w:val="585747"/>
      <w:sz w:val="20"/>
      <w:lang w:val="en"/>
    </w:rPr>
  </w:style>
  <w:style w:type="character" w:customStyle="1" w:styleId="CALLOUTTEXTChar">
    <w:name w:val="CALL OUT TEXT Char"/>
    <w:basedOn w:val="DefaultParagraphFont"/>
    <w:link w:val="CALLOUTTEXT"/>
    <w:rsid w:val="00D43E68"/>
    <w:rPr>
      <w:rFonts w:ascii="Arial" w:hAnsi="Arial" w:cs="Arial"/>
      <w:caps/>
      <w:color w:val="9D1C20"/>
      <w:sz w:val="24"/>
    </w:rPr>
  </w:style>
  <w:style w:type="paragraph" w:customStyle="1" w:styleId="Quote1">
    <w:name w:val="Quote1"/>
    <w:basedOn w:val="Normal"/>
    <w:link w:val="quoteChar"/>
    <w:qFormat/>
    <w:rsid w:val="004A3E34"/>
    <w:pPr>
      <w:spacing w:line="360" w:lineRule="auto"/>
    </w:pPr>
    <w:rPr>
      <w:rFonts w:ascii="Arial" w:hAnsi="Arial"/>
      <w:caps/>
      <w:color w:val="FFFFFF"/>
    </w:rPr>
  </w:style>
  <w:style w:type="character" w:customStyle="1" w:styleId="BodyText01Char">
    <w:name w:val="Body Text 01 Char"/>
    <w:basedOn w:val="DefaultParagraphFont"/>
    <w:link w:val="BodyText01"/>
    <w:rsid w:val="00E47FDE"/>
    <w:rPr>
      <w:rFonts w:ascii="Arial" w:hAnsi="Arial" w:cs="Arial"/>
      <w:color w:val="585747"/>
      <w:lang w:val="en"/>
    </w:rPr>
  </w:style>
  <w:style w:type="paragraph" w:customStyle="1" w:styleId="SpecificPoints">
    <w:name w:val="Specific Points"/>
    <w:basedOn w:val="Normal"/>
    <w:link w:val="SpecificPointsChar"/>
    <w:qFormat/>
    <w:rsid w:val="004A3E34"/>
    <w:rPr>
      <w:rFonts w:ascii="Arial" w:hAnsi="Arial"/>
      <w:caps/>
      <w:color w:val="FFFFEF"/>
      <w:sz w:val="20"/>
    </w:rPr>
  </w:style>
  <w:style w:type="character" w:customStyle="1" w:styleId="quoteChar">
    <w:name w:val="quote Char"/>
    <w:basedOn w:val="DefaultParagraphFont"/>
    <w:link w:val="Quote1"/>
    <w:rsid w:val="004A3E34"/>
    <w:rPr>
      <w:rFonts w:ascii="Arial" w:hAnsi="Arial"/>
      <w:caps/>
      <w:color w:val="FFFFFF"/>
      <w:sz w:val="24"/>
    </w:rPr>
  </w:style>
  <w:style w:type="paragraph" w:customStyle="1" w:styleId="Bulletpoints">
    <w:name w:val="Bullet points"/>
    <w:basedOn w:val="Normal"/>
    <w:link w:val="BulletpointsChar"/>
    <w:qFormat/>
    <w:rsid w:val="008C723A"/>
    <w:pPr>
      <w:spacing w:line="360" w:lineRule="auto"/>
    </w:pPr>
    <w:rPr>
      <w:rFonts w:ascii="Arial" w:hAnsi="Arial"/>
      <w:color w:val="FFFFEF"/>
      <w:sz w:val="20"/>
    </w:rPr>
  </w:style>
  <w:style w:type="character" w:customStyle="1" w:styleId="SpecificPointsChar">
    <w:name w:val="Specific Points Char"/>
    <w:basedOn w:val="DefaultParagraphFont"/>
    <w:link w:val="SpecificPoints"/>
    <w:rsid w:val="004A3E34"/>
    <w:rPr>
      <w:rFonts w:ascii="Arial" w:hAnsi="Arial"/>
      <w:caps/>
      <w:color w:val="FFFFEF"/>
    </w:rPr>
  </w:style>
  <w:style w:type="paragraph" w:customStyle="1" w:styleId="Address">
    <w:name w:val="Address"/>
    <w:basedOn w:val="Normal"/>
    <w:link w:val="AddressChar"/>
    <w:qFormat/>
    <w:rsid w:val="008C723A"/>
    <w:pPr>
      <w:jc w:val="center"/>
    </w:pPr>
    <w:rPr>
      <w:rFonts w:ascii="Arial" w:hAnsi="Arial"/>
      <w:color w:val="585747"/>
      <w:sz w:val="20"/>
    </w:rPr>
  </w:style>
  <w:style w:type="character" w:customStyle="1" w:styleId="BulletpointsChar">
    <w:name w:val="Bullet points Char"/>
    <w:basedOn w:val="DefaultParagraphFont"/>
    <w:link w:val="Bulletpoints"/>
    <w:rsid w:val="008C723A"/>
    <w:rPr>
      <w:rFonts w:ascii="Arial" w:hAnsi="Arial"/>
      <w:color w:val="FFFFEF"/>
    </w:rPr>
  </w:style>
  <w:style w:type="paragraph" w:customStyle="1" w:styleId="BodyText02">
    <w:name w:val="Body Text 02"/>
    <w:basedOn w:val="BodyText01"/>
    <w:link w:val="BodyText02Char"/>
    <w:qFormat/>
    <w:rsid w:val="00052C06"/>
    <w:rPr>
      <w:color w:val="FFFFFF"/>
    </w:rPr>
  </w:style>
  <w:style w:type="character" w:customStyle="1" w:styleId="AddressChar">
    <w:name w:val="Address Char"/>
    <w:basedOn w:val="DefaultParagraphFont"/>
    <w:link w:val="Address"/>
    <w:rsid w:val="008C723A"/>
    <w:rPr>
      <w:rFonts w:ascii="Arial" w:hAnsi="Arial"/>
      <w:color w:val="585747"/>
    </w:rPr>
  </w:style>
  <w:style w:type="paragraph" w:customStyle="1" w:styleId="website">
    <w:name w:val="website"/>
    <w:basedOn w:val="Normal"/>
    <w:link w:val="websiteChar"/>
    <w:qFormat/>
    <w:rsid w:val="00052C06"/>
    <w:pPr>
      <w:jc w:val="right"/>
    </w:pPr>
    <w:rPr>
      <w:rFonts w:ascii="Arial" w:hAnsi="Arial"/>
      <w:color w:val="585747"/>
    </w:rPr>
  </w:style>
  <w:style w:type="character" w:customStyle="1" w:styleId="BodyText02Char">
    <w:name w:val="Body Text 02 Char"/>
    <w:basedOn w:val="BodyText01Char"/>
    <w:link w:val="BodyText02"/>
    <w:rsid w:val="00052C06"/>
    <w:rPr>
      <w:rFonts w:ascii="Arial" w:hAnsi="Arial" w:cs="Arial"/>
      <w:color w:val="FFFFFF"/>
      <w:lang w:val="en"/>
    </w:rPr>
  </w:style>
  <w:style w:type="paragraph" w:customStyle="1" w:styleId="Caption1">
    <w:name w:val="Caption1"/>
    <w:basedOn w:val="Normal"/>
    <w:link w:val="captionChar"/>
    <w:qFormat/>
    <w:rsid w:val="00052C06"/>
    <w:pPr>
      <w:jc w:val="right"/>
    </w:pPr>
    <w:rPr>
      <w:rFonts w:ascii="Arial" w:hAnsi="Arial"/>
      <w:caps/>
      <w:color w:val="585747"/>
      <w:sz w:val="14"/>
    </w:rPr>
  </w:style>
  <w:style w:type="character" w:customStyle="1" w:styleId="websiteChar">
    <w:name w:val="website Char"/>
    <w:basedOn w:val="DefaultParagraphFont"/>
    <w:link w:val="website"/>
    <w:rsid w:val="00052C06"/>
    <w:rPr>
      <w:rFonts w:ascii="Arial" w:hAnsi="Arial"/>
      <w:color w:val="585747"/>
      <w:sz w:val="24"/>
    </w:rPr>
  </w:style>
  <w:style w:type="paragraph" w:customStyle="1" w:styleId="SubheadHere01">
    <w:name w:val="Subhead Here 01"/>
    <w:basedOn w:val="Normal"/>
    <w:link w:val="SubheadHere01Char"/>
    <w:qFormat/>
    <w:rsid w:val="000842F0"/>
    <w:rPr>
      <w:rFonts w:ascii="Arial" w:hAnsi="Arial" w:cs="Arial"/>
      <w:color w:val="9D1C20"/>
      <w:szCs w:val="26"/>
    </w:rPr>
  </w:style>
  <w:style w:type="character" w:customStyle="1" w:styleId="captionChar">
    <w:name w:val="caption Char"/>
    <w:basedOn w:val="DefaultParagraphFont"/>
    <w:link w:val="Caption1"/>
    <w:rsid w:val="00052C06"/>
    <w:rPr>
      <w:rFonts w:ascii="Arial" w:hAnsi="Arial"/>
      <w:caps/>
      <w:color w:val="585747"/>
      <w:sz w:val="14"/>
    </w:rPr>
  </w:style>
  <w:style w:type="paragraph" w:customStyle="1" w:styleId="Entertheheadline">
    <w:name w:val="Enter the headline"/>
    <w:basedOn w:val="Normal"/>
    <w:link w:val="EntertheheadlineChar"/>
    <w:qFormat/>
    <w:rsid w:val="000842F0"/>
    <w:rPr>
      <w:rFonts w:ascii="Arial" w:hAnsi="Arial"/>
      <w:caps/>
      <w:color w:val="585747"/>
    </w:rPr>
  </w:style>
  <w:style w:type="character" w:customStyle="1" w:styleId="SubheadHere01Char">
    <w:name w:val="Subhead Here 01 Char"/>
    <w:basedOn w:val="DefaultParagraphFont"/>
    <w:link w:val="SubheadHere01"/>
    <w:rsid w:val="000842F0"/>
    <w:rPr>
      <w:rFonts w:ascii="Arial" w:hAnsi="Arial" w:cs="Arial"/>
      <w:color w:val="9D1C20"/>
      <w:sz w:val="24"/>
      <w:szCs w:val="26"/>
    </w:rPr>
  </w:style>
  <w:style w:type="paragraph" w:customStyle="1" w:styleId="Quote10">
    <w:name w:val="Quote1"/>
    <w:basedOn w:val="Normal"/>
    <w:qFormat/>
    <w:rsid w:val="00BE25CB"/>
    <w:pPr>
      <w:spacing w:line="360" w:lineRule="auto"/>
    </w:pPr>
    <w:rPr>
      <w:rFonts w:ascii="Arial" w:hAnsi="Arial"/>
      <w:caps/>
      <w:color w:val="FFFFFF"/>
    </w:rPr>
  </w:style>
  <w:style w:type="character" w:customStyle="1" w:styleId="EntertheheadlineChar">
    <w:name w:val="Enter the headline Char"/>
    <w:basedOn w:val="DefaultParagraphFont"/>
    <w:link w:val="Entertheheadline"/>
    <w:rsid w:val="000842F0"/>
    <w:rPr>
      <w:rFonts w:ascii="Arial" w:hAnsi="Arial"/>
      <w:caps/>
      <w:color w:val="585747"/>
      <w:sz w:val="24"/>
    </w:rPr>
  </w:style>
  <w:style w:type="character" w:styleId="Hyperlink">
    <w:name w:val="Hyperlink"/>
    <w:basedOn w:val="DefaultParagraphFont"/>
    <w:uiPriority w:val="99"/>
    <w:unhideWhenUsed/>
    <w:rsid w:val="00BE25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2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2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3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turtlelake.k12.wi.us" TargetMode="Externa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hyperlink" Target="http://www.turtlelake.k12.wi.us" TargetMode="Externa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tchej\AppData\Roaming\Microsoft\Templates\HP_HealthStylish_brochure_TP10378944(3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58DC0-2AA2-46F2-A91E-6D7A968A7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HP_HealthStylish_brochure_TP10378944(3)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Nitchey-Keppen, Jolene</dc:creator>
  <cp:lastModifiedBy>Jean Pabst</cp:lastModifiedBy>
  <cp:revision>2</cp:revision>
  <cp:lastPrinted>2022-07-13T19:20:00Z</cp:lastPrinted>
  <dcterms:created xsi:type="dcterms:W3CDTF">2022-07-13T19:20:00Z</dcterms:created>
  <dcterms:modified xsi:type="dcterms:W3CDTF">2022-07-13T19:20:00Z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TC103789449990</vt:lpwstr>
  </property>
</Properties>
</file>